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61DCA" w14:textId="5197CBC6" w:rsidR="008C191C" w:rsidRDefault="00F635F0" w:rsidP="004259E1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AA4645C" wp14:editId="29698ECB">
                <wp:simplePos x="0" y="0"/>
                <wp:positionH relativeFrom="column">
                  <wp:posOffset>-43815</wp:posOffset>
                </wp:positionH>
                <wp:positionV relativeFrom="paragraph">
                  <wp:posOffset>-159385</wp:posOffset>
                </wp:positionV>
                <wp:extent cx="6097270" cy="729615"/>
                <wp:effectExtent l="0" t="3810" r="0" b="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7270" cy="729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C5F880" w14:textId="6D58B351" w:rsidR="00A163E9" w:rsidRDefault="007C092E" w:rsidP="00A163E9">
                            <w:pPr>
                              <w:spacing w:after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Ohlášení</w:t>
                            </w:r>
                            <w:r w:rsidR="00562C2D" w:rsidRPr="00562C2D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místního poplatku</w:t>
                            </w:r>
                            <w:r w:rsidR="00A163E9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62C2D" w:rsidRPr="00562C2D">
                              <w:rPr>
                                <w:b/>
                                <w:sz w:val="28"/>
                                <w:szCs w:val="28"/>
                              </w:rPr>
                              <w:t xml:space="preserve">z </w:t>
                            </w:r>
                            <w:r w:rsidR="00262D26">
                              <w:rPr>
                                <w:b/>
                                <w:sz w:val="28"/>
                                <w:szCs w:val="28"/>
                              </w:rPr>
                              <w:t>pobytu</w:t>
                            </w:r>
                            <w:r w:rsidR="00A163E9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dle OZV </w:t>
                            </w:r>
                          </w:p>
                          <w:p w14:paraId="1CDB31E0" w14:textId="77777777" w:rsidR="00562C2D" w:rsidRPr="00562C2D" w:rsidRDefault="00A163E9" w:rsidP="00A163E9">
                            <w:pPr>
                              <w:spacing w:after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o místním poplatku z pobytu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A4645C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-3.45pt;margin-top:-12.55pt;width:480.1pt;height:57.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" filled="f" stroked="f">
                <v:textbox>
                  <w:txbxContent>
                    <w:p w14:paraId="43C5F880" w14:textId="6D58B351" w:rsidR="00A163E9" w:rsidRDefault="007C092E" w:rsidP="00A163E9">
                      <w:pPr>
                        <w:spacing w:after="0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Ohlášení</w:t>
                      </w:r>
                      <w:r w:rsidR="00562C2D" w:rsidRPr="00562C2D">
                        <w:rPr>
                          <w:b/>
                          <w:sz w:val="28"/>
                          <w:szCs w:val="28"/>
                        </w:rPr>
                        <w:t xml:space="preserve"> místního poplatku</w:t>
                      </w:r>
                      <w:r w:rsidR="00A163E9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562C2D" w:rsidRPr="00562C2D">
                        <w:rPr>
                          <w:b/>
                          <w:sz w:val="28"/>
                          <w:szCs w:val="28"/>
                        </w:rPr>
                        <w:t xml:space="preserve">z </w:t>
                      </w:r>
                      <w:r w:rsidR="00262D26">
                        <w:rPr>
                          <w:b/>
                          <w:sz w:val="28"/>
                          <w:szCs w:val="28"/>
                        </w:rPr>
                        <w:t>pobytu</w:t>
                      </w:r>
                      <w:r w:rsidR="00A163E9">
                        <w:rPr>
                          <w:b/>
                          <w:sz w:val="28"/>
                          <w:szCs w:val="28"/>
                        </w:rPr>
                        <w:t xml:space="preserve"> dle OZV </w:t>
                      </w:r>
                    </w:p>
                    <w:p w14:paraId="1CDB31E0" w14:textId="77777777" w:rsidR="00562C2D" w:rsidRPr="00562C2D" w:rsidRDefault="00A163E9" w:rsidP="00A163E9">
                      <w:pPr>
                        <w:spacing w:after="0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o místním poplatku z pobytu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0FAB0AE5" wp14:editId="239FEEAA">
                <wp:simplePos x="0" y="0"/>
                <wp:positionH relativeFrom="column">
                  <wp:posOffset>3413125</wp:posOffset>
                </wp:positionH>
                <wp:positionV relativeFrom="paragraph">
                  <wp:posOffset>-65405</wp:posOffset>
                </wp:positionV>
                <wp:extent cx="2734310" cy="45085"/>
                <wp:effectExtent l="0" t="2540" r="0" b="0"/>
                <wp:wrapNone/>
                <wp:docPr id="9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4310" cy="45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06F698" w14:textId="77777777" w:rsidR="008C191C" w:rsidRPr="00987CD7" w:rsidRDefault="008C191C" w:rsidP="00987CD7">
                            <w:pPr>
                              <w:tabs>
                                <w:tab w:val="left" w:pos="1276"/>
                              </w:tabs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43200" tIns="43200" rIns="43200" bIns="4320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AB0AE5" id="Text Box 5" o:spid="_x0000_s1027" type="#_x0000_t202" style="position:absolute;margin-left:268.75pt;margin-top:-5.15pt;width:215.3pt;height:3.5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" filled="f" stroked="f">
                <v:textbox inset="1.2mm,1.2mm,1.2mm,1.2mm">
                  <w:txbxContent>
                    <w:p w14:paraId="6506F698" w14:textId="77777777" w:rsidR="008C191C" w:rsidRPr="00987CD7" w:rsidRDefault="008C191C" w:rsidP="00987CD7">
                      <w:pPr>
                        <w:tabs>
                          <w:tab w:val="left" w:pos="1276"/>
                        </w:tabs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FCDB534" wp14:editId="22035E21">
                <wp:simplePos x="0" y="0"/>
                <wp:positionH relativeFrom="column">
                  <wp:posOffset>-43815</wp:posOffset>
                </wp:positionH>
                <wp:positionV relativeFrom="paragraph">
                  <wp:posOffset>-65405</wp:posOffset>
                </wp:positionV>
                <wp:extent cx="2870200" cy="45085"/>
                <wp:effectExtent l="0" t="2540" r="0" b="0"/>
                <wp:wrapNone/>
                <wp:docPr id="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0200" cy="45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A19312" w14:textId="77777777" w:rsidR="005771C2" w:rsidRPr="008C191C" w:rsidRDefault="005771C2" w:rsidP="00852E65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43200" tIns="43200" rIns="43200" bIns="4320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DB534" id="Text Box 6" o:spid="_x0000_s1028" type="#_x0000_t202" style="position:absolute;margin-left:-3.45pt;margin-top:-5.15pt;width:226pt;height:3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" stroked="f">
                <v:textbox inset="1.2mm,1.2mm,1.2mm,1.2mm">
                  <w:txbxContent>
                    <w:p w14:paraId="46A19312" w14:textId="77777777" w:rsidR="005771C2" w:rsidRPr="008C191C" w:rsidRDefault="005771C2" w:rsidP="00852E65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19C16E9B" w14:textId="77777777" w:rsidR="008C191C" w:rsidRDefault="008C191C" w:rsidP="004259E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89"/>
        <w:gridCol w:w="4739"/>
      </w:tblGrid>
      <w:tr w:rsidR="00562C2D" w14:paraId="0D2020CA" w14:textId="77777777" w:rsidTr="00F148D8">
        <w:trPr>
          <w:trHeight w:val="737"/>
        </w:trPr>
        <w:tc>
          <w:tcPr>
            <w:tcW w:w="9778" w:type="dxa"/>
            <w:gridSpan w:val="2"/>
            <w:shd w:val="clear" w:color="auto" w:fill="auto"/>
            <w:vAlign w:val="center"/>
          </w:tcPr>
          <w:p w14:paraId="2CBCE7D5" w14:textId="77777777" w:rsidR="00562C2D" w:rsidRDefault="00151072" w:rsidP="00262D2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Jméno a příjmení</w:t>
            </w:r>
            <w:r w:rsidR="00262D26">
              <w:rPr>
                <w:sz w:val="20"/>
                <w:szCs w:val="20"/>
              </w:rPr>
              <w:t xml:space="preserve"> poskytovatele úplatného pobytu:</w:t>
            </w:r>
          </w:p>
          <w:p w14:paraId="6616A0B5" w14:textId="77777777" w:rsidR="00262D26" w:rsidRPr="00375AF5" w:rsidRDefault="00262D26" w:rsidP="00262D26">
            <w:pPr>
              <w:spacing w:after="0"/>
              <w:rPr>
                <w:sz w:val="20"/>
                <w:szCs w:val="20"/>
              </w:rPr>
            </w:pPr>
          </w:p>
        </w:tc>
      </w:tr>
      <w:tr w:rsidR="00562C2D" w14:paraId="41BD92B9" w14:textId="77777777" w:rsidTr="00F148D8">
        <w:trPr>
          <w:trHeight w:val="737"/>
        </w:trPr>
        <w:tc>
          <w:tcPr>
            <w:tcW w:w="9778" w:type="dxa"/>
            <w:gridSpan w:val="2"/>
            <w:shd w:val="clear" w:color="auto" w:fill="auto"/>
            <w:vAlign w:val="center"/>
          </w:tcPr>
          <w:p w14:paraId="2496A17A" w14:textId="77777777" w:rsidR="00562C2D" w:rsidRPr="00375AF5" w:rsidRDefault="007C092E" w:rsidP="000667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Název, obchodní firma</w:t>
            </w:r>
            <w:r w:rsidR="00151072">
              <w:rPr>
                <w:sz w:val="20"/>
                <w:szCs w:val="20"/>
              </w:rPr>
              <w:t xml:space="preserve"> plátce poplatku</w:t>
            </w:r>
            <w:r w:rsidR="00562C2D" w:rsidRPr="00375AF5">
              <w:rPr>
                <w:sz w:val="20"/>
                <w:szCs w:val="20"/>
              </w:rPr>
              <w:t>:</w:t>
            </w:r>
          </w:p>
        </w:tc>
      </w:tr>
      <w:tr w:rsidR="00562C2D" w14:paraId="3A885DBE" w14:textId="77777777" w:rsidTr="00F148D8">
        <w:trPr>
          <w:trHeight w:val="737"/>
        </w:trPr>
        <w:tc>
          <w:tcPr>
            <w:tcW w:w="4889" w:type="dxa"/>
            <w:shd w:val="clear" w:color="auto" w:fill="auto"/>
            <w:vAlign w:val="center"/>
          </w:tcPr>
          <w:p w14:paraId="20B28F09" w14:textId="77777777" w:rsidR="00562C2D" w:rsidRPr="00375AF5" w:rsidRDefault="00562C2D" w:rsidP="000667FF">
            <w:pPr>
              <w:rPr>
                <w:sz w:val="20"/>
                <w:szCs w:val="20"/>
              </w:rPr>
            </w:pPr>
            <w:r w:rsidRPr="00375AF5">
              <w:rPr>
                <w:sz w:val="20"/>
                <w:szCs w:val="20"/>
              </w:rPr>
              <w:t>Rodné číslo nebo IČ</w:t>
            </w:r>
            <w:r w:rsidR="000667FF" w:rsidRPr="00375AF5">
              <w:rPr>
                <w:sz w:val="20"/>
                <w:szCs w:val="20"/>
              </w:rPr>
              <w:t>:</w:t>
            </w:r>
          </w:p>
        </w:tc>
        <w:tc>
          <w:tcPr>
            <w:tcW w:w="4889" w:type="dxa"/>
            <w:shd w:val="clear" w:color="auto" w:fill="auto"/>
            <w:vAlign w:val="center"/>
          </w:tcPr>
          <w:p w14:paraId="7D261F36" w14:textId="77777777" w:rsidR="00562C2D" w:rsidRPr="00375AF5" w:rsidRDefault="00562C2D" w:rsidP="000667FF">
            <w:pPr>
              <w:rPr>
                <w:sz w:val="20"/>
                <w:szCs w:val="20"/>
              </w:rPr>
            </w:pPr>
            <w:r w:rsidRPr="00375AF5">
              <w:rPr>
                <w:sz w:val="20"/>
                <w:szCs w:val="20"/>
              </w:rPr>
              <w:t>Tel., e-mail:</w:t>
            </w:r>
          </w:p>
        </w:tc>
      </w:tr>
      <w:tr w:rsidR="00562C2D" w14:paraId="1F5EC73C" w14:textId="77777777" w:rsidTr="00F148D8">
        <w:trPr>
          <w:trHeight w:val="737"/>
        </w:trPr>
        <w:tc>
          <w:tcPr>
            <w:tcW w:w="9778" w:type="dxa"/>
            <w:gridSpan w:val="2"/>
            <w:shd w:val="clear" w:color="auto" w:fill="auto"/>
            <w:vAlign w:val="center"/>
          </w:tcPr>
          <w:p w14:paraId="1C811712" w14:textId="77777777" w:rsidR="00562C2D" w:rsidRPr="00375AF5" w:rsidRDefault="00262D26" w:rsidP="00262D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Adresa pobytu, </w:t>
            </w:r>
            <w:r w:rsidR="007C092E">
              <w:rPr>
                <w:sz w:val="20"/>
                <w:szCs w:val="20"/>
              </w:rPr>
              <w:t>s</w:t>
            </w:r>
            <w:r w:rsidR="00151072">
              <w:rPr>
                <w:sz w:val="20"/>
                <w:szCs w:val="20"/>
              </w:rPr>
              <w:t xml:space="preserve">ídlo </w:t>
            </w:r>
            <w:proofErr w:type="gramStart"/>
            <w:r w:rsidR="00151072">
              <w:rPr>
                <w:sz w:val="20"/>
                <w:szCs w:val="20"/>
              </w:rPr>
              <w:t>podnikatele</w:t>
            </w:r>
            <w:r>
              <w:rPr>
                <w:sz w:val="20"/>
                <w:szCs w:val="20"/>
              </w:rPr>
              <w:t xml:space="preserve">, </w:t>
            </w:r>
            <w:r w:rsidR="007C092E">
              <w:rPr>
                <w:sz w:val="20"/>
                <w:szCs w:val="20"/>
              </w:rPr>
              <w:t xml:space="preserve"> adresa</w:t>
            </w:r>
            <w:proofErr w:type="gramEnd"/>
            <w:r w:rsidR="007C092E">
              <w:rPr>
                <w:sz w:val="20"/>
                <w:szCs w:val="20"/>
              </w:rPr>
              <w:t xml:space="preserve"> pro doručování:</w:t>
            </w:r>
          </w:p>
        </w:tc>
      </w:tr>
      <w:tr w:rsidR="007C092E" w14:paraId="428A61F1" w14:textId="77777777" w:rsidTr="00F148D8">
        <w:trPr>
          <w:trHeight w:val="737"/>
        </w:trPr>
        <w:tc>
          <w:tcPr>
            <w:tcW w:w="9778" w:type="dxa"/>
            <w:gridSpan w:val="2"/>
            <w:shd w:val="clear" w:color="auto" w:fill="auto"/>
            <w:vAlign w:val="center"/>
          </w:tcPr>
          <w:p w14:paraId="120E1D65" w14:textId="77777777" w:rsidR="007C092E" w:rsidRDefault="007C092E" w:rsidP="000667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Osoba oprávněná jednat jménem právnické osoby v poplatkových věcech:</w:t>
            </w:r>
          </w:p>
        </w:tc>
      </w:tr>
      <w:tr w:rsidR="00562C2D" w14:paraId="04FE5298" w14:textId="77777777" w:rsidTr="00F148D8">
        <w:trPr>
          <w:trHeight w:val="737"/>
        </w:trPr>
        <w:tc>
          <w:tcPr>
            <w:tcW w:w="9778" w:type="dxa"/>
            <w:gridSpan w:val="2"/>
            <w:shd w:val="clear" w:color="auto" w:fill="auto"/>
            <w:vAlign w:val="center"/>
          </w:tcPr>
          <w:p w14:paraId="51DC2182" w14:textId="77777777" w:rsidR="00562C2D" w:rsidRPr="00375AF5" w:rsidRDefault="007C092E" w:rsidP="00262D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Název a adresa </w:t>
            </w:r>
            <w:r w:rsidR="00262D26">
              <w:rPr>
                <w:sz w:val="20"/>
                <w:szCs w:val="20"/>
              </w:rPr>
              <w:t>poskytování pobytu:</w:t>
            </w:r>
          </w:p>
        </w:tc>
      </w:tr>
      <w:tr w:rsidR="00562C2D" w14:paraId="17B56E75" w14:textId="77777777" w:rsidTr="00F148D8">
        <w:trPr>
          <w:trHeight w:val="737"/>
        </w:trPr>
        <w:tc>
          <w:tcPr>
            <w:tcW w:w="9778" w:type="dxa"/>
            <w:gridSpan w:val="2"/>
            <w:shd w:val="clear" w:color="auto" w:fill="auto"/>
            <w:vAlign w:val="center"/>
          </w:tcPr>
          <w:p w14:paraId="2BB346F2" w14:textId="77777777" w:rsidR="00562C2D" w:rsidRPr="00375AF5" w:rsidRDefault="005D1401" w:rsidP="005D1401">
            <w:pPr>
              <w:rPr>
                <w:sz w:val="20"/>
                <w:szCs w:val="20"/>
              </w:rPr>
            </w:pPr>
            <w:r w:rsidRPr="00375AF5">
              <w:rPr>
                <w:sz w:val="20"/>
                <w:szCs w:val="20"/>
              </w:rPr>
              <w:t>Čísla účtů užívaných v souvislosti s podnikatelskou činností:</w:t>
            </w:r>
          </w:p>
        </w:tc>
      </w:tr>
      <w:tr w:rsidR="00562C2D" w14:paraId="1800092A" w14:textId="77777777" w:rsidTr="00F148D8">
        <w:trPr>
          <w:trHeight w:val="737"/>
        </w:trPr>
        <w:tc>
          <w:tcPr>
            <w:tcW w:w="9778" w:type="dxa"/>
            <w:gridSpan w:val="2"/>
            <w:shd w:val="clear" w:color="auto" w:fill="auto"/>
            <w:vAlign w:val="center"/>
          </w:tcPr>
          <w:p w14:paraId="265B4F5A" w14:textId="77777777" w:rsidR="00562C2D" w:rsidRPr="00375AF5" w:rsidRDefault="00562C2D" w:rsidP="00151072">
            <w:pPr>
              <w:rPr>
                <w:sz w:val="20"/>
                <w:szCs w:val="20"/>
              </w:rPr>
            </w:pPr>
            <w:r w:rsidRPr="00375AF5">
              <w:rPr>
                <w:sz w:val="20"/>
                <w:szCs w:val="20"/>
              </w:rPr>
              <w:t>Počet lůžek</w:t>
            </w:r>
            <w:r w:rsidR="00151072">
              <w:rPr>
                <w:sz w:val="20"/>
                <w:szCs w:val="20"/>
              </w:rPr>
              <w:t xml:space="preserve"> pro poskytování pobytu: </w:t>
            </w:r>
          </w:p>
        </w:tc>
      </w:tr>
      <w:tr w:rsidR="00562C2D" w14:paraId="57BD1CFC" w14:textId="77777777" w:rsidTr="00F148D8">
        <w:trPr>
          <w:trHeight w:val="737"/>
        </w:trPr>
        <w:tc>
          <w:tcPr>
            <w:tcW w:w="9778" w:type="dxa"/>
            <w:gridSpan w:val="2"/>
            <w:shd w:val="clear" w:color="auto" w:fill="auto"/>
            <w:vAlign w:val="center"/>
          </w:tcPr>
          <w:p w14:paraId="546C3F16" w14:textId="77777777" w:rsidR="00562C2D" w:rsidRPr="00375AF5" w:rsidRDefault="005D1401" w:rsidP="00262D26">
            <w:pPr>
              <w:rPr>
                <w:sz w:val="20"/>
                <w:szCs w:val="20"/>
              </w:rPr>
            </w:pPr>
            <w:r w:rsidRPr="00375AF5">
              <w:rPr>
                <w:sz w:val="20"/>
                <w:szCs w:val="20"/>
              </w:rPr>
              <w:t>Datum zahá</w:t>
            </w:r>
            <w:r w:rsidR="00562C2D" w:rsidRPr="00375AF5">
              <w:rPr>
                <w:sz w:val="20"/>
                <w:szCs w:val="20"/>
              </w:rPr>
              <w:t xml:space="preserve">jení </w:t>
            </w:r>
            <w:r w:rsidR="007C092E">
              <w:rPr>
                <w:sz w:val="20"/>
                <w:szCs w:val="20"/>
              </w:rPr>
              <w:t xml:space="preserve">poskytování </w:t>
            </w:r>
            <w:r w:rsidR="00262D26">
              <w:rPr>
                <w:sz w:val="20"/>
                <w:szCs w:val="20"/>
              </w:rPr>
              <w:t>pobytu</w:t>
            </w:r>
            <w:r w:rsidR="00562C2D" w:rsidRPr="00375AF5">
              <w:rPr>
                <w:sz w:val="20"/>
                <w:szCs w:val="20"/>
              </w:rPr>
              <w:t>:</w:t>
            </w:r>
          </w:p>
        </w:tc>
      </w:tr>
      <w:tr w:rsidR="00562C2D" w14:paraId="5E89D86F" w14:textId="77777777" w:rsidTr="00375AF5">
        <w:tc>
          <w:tcPr>
            <w:tcW w:w="9778" w:type="dxa"/>
            <w:gridSpan w:val="2"/>
            <w:shd w:val="clear" w:color="auto" w:fill="auto"/>
            <w:vAlign w:val="bottom"/>
          </w:tcPr>
          <w:p w14:paraId="0D0DE244" w14:textId="77777777" w:rsidR="000667FF" w:rsidRPr="00375AF5" w:rsidRDefault="000667FF" w:rsidP="00375AF5">
            <w:pPr>
              <w:spacing w:after="0"/>
              <w:rPr>
                <w:sz w:val="20"/>
                <w:szCs w:val="20"/>
              </w:rPr>
            </w:pPr>
          </w:p>
          <w:p w14:paraId="68AE01B3" w14:textId="77777777" w:rsidR="00D87A93" w:rsidRDefault="00562C2D" w:rsidP="00763AA4">
            <w:pPr>
              <w:spacing w:after="0"/>
              <w:jc w:val="both"/>
              <w:rPr>
                <w:sz w:val="20"/>
                <w:szCs w:val="20"/>
              </w:rPr>
            </w:pPr>
            <w:r w:rsidRPr="00375AF5">
              <w:rPr>
                <w:sz w:val="20"/>
                <w:szCs w:val="20"/>
              </w:rPr>
              <w:t>Vy</w:t>
            </w:r>
            <w:r w:rsidR="00D87A93" w:rsidRPr="00375AF5">
              <w:rPr>
                <w:sz w:val="20"/>
                <w:szCs w:val="20"/>
              </w:rPr>
              <w:t>počte</w:t>
            </w:r>
            <w:r w:rsidR="007C092E">
              <w:rPr>
                <w:sz w:val="20"/>
                <w:szCs w:val="20"/>
              </w:rPr>
              <w:t>ný poplatek poukažte na</w:t>
            </w:r>
            <w:r w:rsidR="00D87A93" w:rsidRPr="00375AF5">
              <w:rPr>
                <w:sz w:val="20"/>
                <w:szCs w:val="20"/>
              </w:rPr>
              <w:t xml:space="preserve"> účet Městského úřadu</w:t>
            </w:r>
            <w:r w:rsidR="007C092E">
              <w:rPr>
                <w:sz w:val="20"/>
                <w:szCs w:val="20"/>
              </w:rPr>
              <w:t xml:space="preserve"> Čáslav,</w:t>
            </w:r>
            <w:r w:rsidR="00D87A93" w:rsidRPr="00375AF5">
              <w:rPr>
                <w:sz w:val="20"/>
                <w:szCs w:val="20"/>
              </w:rPr>
              <w:t xml:space="preserve"> </w:t>
            </w:r>
            <w:proofErr w:type="spellStart"/>
            <w:r w:rsidR="00D87A93" w:rsidRPr="00375AF5">
              <w:rPr>
                <w:sz w:val="20"/>
                <w:szCs w:val="20"/>
              </w:rPr>
              <w:t>č.ú</w:t>
            </w:r>
            <w:proofErr w:type="spellEnd"/>
            <w:r w:rsidR="00D87A93" w:rsidRPr="00375AF5">
              <w:rPr>
                <w:sz w:val="20"/>
                <w:szCs w:val="20"/>
              </w:rPr>
              <w:t>. 19-125161/0100</w:t>
            </w:r>
            <w:r w:rsidR="007C092E">
              <w:rPr>
                <w:sz w:val="20"/>
                <w:szCs w:val="20"/>
              </w:rPr>
              <w:t xml:space="preserve">, </w:t>
            </w:r>
            <w:r w:rsidR="00763AA4">
              <w:rPr>
                <w:sz w:val="20"/>
                <w:szCs w:val="20"/>
              </w:rPr>
              <w:t>VS 1345</w:t>
            </w:r>
            <w:r w:rsidR="00D87A93" w:rsidRPr="00375AF5">
              <w:rPr>
                <w:sz w:val="20"/>
                <w:szCs w:val="20"/>
              </w:rPr>
              <w:t xml:space="preserve"> nebo</w:t>
            </w:r>
            <w:r w:rsidR="007C092E">
              <w:rPr>
                <w:sz w:val="20"/>
                <w:szCs w:val="20"/>
              </w:rPr>
              <w:t xml:space="preserve"> uhraďte v hotovosti</w:t>
            </w:r>
            <w:r w:rsidR="005D1401" w:rsidRPr="00375AF5">
              <w:rPr>
                <w:sz w:val="20"/>
                <w:szCs w:val="20"/>
              </w:rPr>
              <w:t xml:space="preserve"> na odboru </w:t>
            </w:r>
            <w:proofErr w:type="gramStart"/>
            <w:r w:rsidR="005D1401" w:rsidRPr="00375AF5">
              <w:rPr>
                <w:sz w:val="20"/>
                <w:szCs w:val="20"/>
              </w:rPr>
              <w:t xml:space="preserve">financí </w:t>
            </w:r>
            <w:r w:rsidR="00D87A93" w:rsidRPr="00375AF5">
              <w:rPr>
                <w:sz w:val="20"/>
                <w:szCs w:val="20"/>
              </w:rPr>
              <w:t xml:space="preserve"> Městského</w:t>
            </w:r>
            <w:proofErr w:type="gramEnd"/>
            <w:r w:rsidR="00D87A93" w:rsidRPr="00375AF5">
              <w:rPr>
                <w:sz w:val="20"/>
                <w:szCs w:val="20"/>
              </w:rPr>
              <w:t xml:space="preserve"> úřadu</w:t>
            </w:r>
            <w:r w:rsidR="007C092E">
              <w:rPr>
                <w:sz w:val="20"/>
                <w:szCs w:val="20"/>
              </w:rPr>
              <w:t xml:space="preserve"> Čáslav</w:t>
            </w:r>
            <w:r w:rsidR="00D87A93" w:rsidRPr="00375AF5">
              <w:rPr>
                <w:sz w:val="20"/>
                <w:szCs w:val="20"/>
              </w:rPr>
              <w:t xml:space="preserve">, nám. Jana Žižky z Trocnova </w:t>
            </w:r>
            <w:r w:rsidR="005D1401" w:rsidRPr="00375AF5">
              <w:rPr>
                <w:sz w:val="20"/>
                <w:szCs w:val="20"/>
              </w:rPr>
              <w:t>1</w:t>
            </w:r>
            <w:r w:rsidR="007C092E">
              <w:rPr>
                <w:sz w:val="20"/>
                <w:szCs w:val="20"/>
              </w:rPr>
              <w:t>, Čáslav,</w:t>
            </w:r>
            <w:r w:rsidR="005D1401" w:rsidRPr="00375AF5">
              <w:rPr>
                <w:sz w:val="20"/>
                <w:szCs w:val="20"/>
              </w:rPr>
              <w:t xml:space="preserve"> do konce kalendářního měsíce následujícího po skončení </w:t>
            </w:r>
            <w:r w:rsidR="00D87A93" w:rsidRPr="00375AF5">
              <w:rPr>
                <w:sz w:val="20"/>
                <w:szCs w:val="20"/>
              </w:rPr>
              <w:t xml:space="preserve"> každého </w:t>
            </w:r>
            <w:r w:rsidR="005D1401" w:rsidRPr="00375AF5">
              <w:rPr>
                <w:sz w:val="20"/>
                <w:szCs w:val="20"/>
              </w:rPr>
              <w:t xml:space="preserve">kalendářního </w:t>
            </w:r>
            <w:r w:rsidR="00D87A93" w:rsidRPr="00375AF5">
              <w:rPr>
                <w:sz w:val="20"/>
                <w:szCs w:val="20"/>
              </w:rPr>
              <w:t>čtvrtletí.</w:t>
            </w:r>
          </w:p>
          <w:p w14:paraId="7684164D" w14:textId="77777777" w:rsidR="00763AA4" w:rsidRDefault="00763AA4" w:rsidP="00375AF5">
            <w:pPr>
              <w:spacing w:after="0"/>
              <w:rPr>
                <w:sz w:val="20"/>
                <w:szCs w:val="20"/>
              </w:rPr>
            </w:pPr>
          </w:p>
          <w:p w14:paraId="445885DA" w14:textId="77777777" w:rsidR="00763AA4" w:rsidRDefault="00763AA4" w:rsidP="00375AF5">
            <w:pPr>
              <w:spacing w:after="0"/>
              <w:rPr>
                <w:sz w:val="20"/>
                <w:szCs w:val="20"/>
              </w:rPr>
            </w:pPr>
          </w:p>
          <w:p w14:paraId="1313DC08" w14:textId="77777777" w:rsidR="00763AA4" w:rsidRPr="00375AF5" w:rsidRDefault="00763AA4" w:rsidP="00375AF5">
            <w:pPr>
              <w:spacing w:after="0"/>
              <w:rPr>
                <w:sz w:val="20"/>
                <w:szCs w:val="20"/>
              </w:rPr>
            </w:pPr>
          </w:p>
          <w:p w14:paraId="7BECDE98" w14:textId="77777777" w:rsidR="00D87A93" w:rsidRPr="00375AF5" w:rsidRDefault="00D87A93" w:rsidP="000667FF">
            <w:pPr>
              <w:rPr>
                <w:sz w:val="20"/>
                <w:szCs w:val="20"/>
              </w:rPr>
            </w:pPr>
          </w:p>
          <w:p w14:paraId="49245631" w14:textId="77777777" w:rsidR="00763AA4" w:rsidRPr="00375AF5" w:rsidRDefault="00D87A93" w:rsidP="00375AF5">
            <w:pPr>
              <w:tabs>
                <w:tab w:val="left" w:pos="5771"/>
              </w:tabs>
              <w:spacing w:after="0"/>
              <w:rPr>
                <w:sz w:val="20"/>
                <w:szCs w:val="20"/>
              </w:rPr>
            </w:pPr>
            <w:r w:rsidRPr="00375AF5">
              <w:rPr>
                <w:sz w:val="20"/>
                <w:szCs w:val="20"/>
              </w:rPr>
              <w:tab/>
              <w:t>…………………………………………………………………</w:t>
            </w:r>
          </w:p>
          <w:p w14:paraId="120B8213" w14:textId="77777777" w:rsidR="00D87A93" w:rsidRPr="00375AF5" w:rsidRDefault="000667FF" w:rsidP="00375AF5">
            <w:pPr>
              <w:tabs>
                <w:tab w:val="left" w:pos="5771"/>
              </w:tabs>
              <w:spacing w:after="0"/>
              <w:rPr>
                <w:sz w:val="20"/>
                <w:szCs w:val="20"/>
              </w:rPr>
            </w:pPr>
            <w:r w:rsidRPr="00375AF5">
              <w:rPr>
                <w:sz w:val="20"/>
                <w:szCs w:val="20"/>
              </w:rPr>
              <w:t xml:space="preserve">V Čáslavi </w:t>
            </w:r>
            <w:proofErr w:type="gramStart"/>
            <w:r w:rsidRPr="00375AF5">
              <w:rPr>
                <w:sz w:val="20"/>
                <w:szCs w:val="20"/>
              </w:rPr>
              <w:t>dne:</w:t>
            </w:r>
            <w:r w:rsidR="00D87A93" w:rsidRPr="00375AF5">
              <w:rPr>
                <w:sz w:val="20"/>
                <w:szCs w:val="20"/>
              </w:rPr>
              <w:t xml:space="preserve">   </w:t>
            </w:r>
            <w:proofErr w:type="gramEnd"/>
            <w:r w:rsidR="00D87A93" w:rsidRPr="00375AF5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</w:t>
            </w:r>
            <w:r w:rsidRPr="00375AF5">
              <w:rPr>
                <w:sz w:val="20"/>
                <w:szCs w:val="20"/>
              </w:rPr>
              <w:t xml:space="preserve">    </w:t>
            </w:r>
            <w:r w:rsidR="00D87A93" w:rsidRPr="00375AF5">
              <w:rPr>
                <w:sz w:val="20"/>
                <w:szCs w:val="20"/>
              </w:rPr>
              <w:t xml:space="preserve"> podpis</w:t>
            </w:r>
          </w:p>
        </w:tc>
      </w:tr>
    </w:tbl>
    <w:p w14:paraId="694109BE" w14:textId="77777777" w:rsidR="008C191C" w:rsidRDefault="008C191C" w:rsidP="004259E1"/>
    <w:p w14:paraId="7F1F9BAE" w14:textId="77777777" w:rsidR="00562C2D" w:rsidRDefault="00562C2D" w:rsidP="004259E1"/>
    <w:sectPr w:rsidR="00562C2D" w:rsidSect="008C191C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2552" w:right="1134" w:bottom="2552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52E155" w14:textId="77777777" w:rsidR="00954AC7" w:rsidRDefault="00954AC7" w:rsidP="00DD02EC">
      <w:pPr>
        <w:spacing w:after="0" w:line="240" w:lineRule="auto"/>
      </w:pPr>
      <w:r>
        <w:separator/>
      </w:r>
    </w:p>
  </w:endnote>
  <w:endnote w:type="continuationSeparator" w:id="0">
    <w:p w14:paraId="4E6F27F7" w14:textId="77777777" w:rsidR="00954AC7" w:rsidRDefault="00954AC7" w:rsidP="00DD02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D216EF" w14:textId="77777777" w:rsidR="00CF53A6" w:rsidRPr="00CF53A6" w:rsidRDefault="00CF53A6">
    <w:pPr>
      <w:pStyle w:val="Zpat"/>
      <w:jc w:val="right"/>
    </w:pPr>
    <w:r w:rsidRPr="00CF53A6">
      <w:rPr>
        <w:bCs/>
        <w:sz w:val="24"/>
        <w:szCs w:val="24"/>
      </w:rPr>
      <w:fldChar w:fldCharType="begin"/>
    </w:r>
    <w:r w:rsidRPr="00CF53A6">
      <w:rPr>
        <w:bCs/>
      </w:rPr>
      <w:instrText>PAGE</w:instrText>
    </w:r>
    <w:r w:rsidRPr="00CF53A6">
      <w:rPr>
        <w:bCs/>
        <w:sz w:val="24"/>
        <w:szCs w:val="24"/>
      </w:rPr>
      <w:fldChar w:fldCharType="separate"/>
    </w:r>
    <w:r w:rsidR="00262D26">
      <w:rPr>
        <w:bCs/>
        <w:noProof/>
      </w:rPr>
      <w:t>2</w:t>
    </w:r>
    <w:r w:rsidRPr="00CF53A6">
      <w:rPr>
        <w:bCs/>
        <w:sz w:val="24"/>
        <w:szCs w:val="24"/>
      </w:rPr>
      <w:fldChar w:fldCharType="end"/>
    </w:r>
    <w:r>
      <w:t xml:space="preserve"> /</w:t>
    </w:r>
    <w:r w:rsidRPr="00CF53A6">
      <w:t xml:space="preserve"> </w:t>
    </w:r>
    <w:r w:rsidRPr="00CF53A6">
      <w:rPr>
        <w:bCs/>
        <w:sz w:val="24"/>
        <w:szCs w:val="24"/>
      </w:rPr>
      <w:fldChar w:fldCharType="begin"/>
    </w:r>
    <w:r w:rsidRPr="00CF53A6">
      <w:rPr>
        <w:bCs/>
      </w:rPr>
      <w:instrText>NUMPAGES</w:instrText>
    </w:r>
    <w:r w:rsidRPr="00CF53A6">
      <w:rPr>
        <w:bCs/>
        <w:sz w:val="24"/>
        <w:szCs w:val="24"/>
      </w:rPr>
      <w:fldChar w:fldCharType="separate"/>
    </w:r>
    <w:r w:rsidR="00262D26">
      <w:rPr>
        <w:bCs/>
        <w:noProof/>
      </w:rPr>
      <w:t>2</w:t>
    </w:r>
    <w:r w:rsidRPr="00CF53A6">
      <w:rPr>
        <w:bCs/>
        <w:sz w:val="24"/>
        <w:szCs w:val="24"/>
      </w:rPr>
      <w:fldChar w:fldCharType="end"/>
    </w:r>
  </w:p>
  <w:p w14:paraId="0AC6933D" w14:textId="77777777" w:rsidR="007200AB" w:rsidRDefault="007200AB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F2ABE6" w14:textId="24206A1C" w:rsidR="007200AB" w:rsidRPr="007200AB" w:rsidRDefault="00F635F0" w:rsidP="00BD7297">
    <w:pPr>
      <w:pStyle w:val="Zpat"/>
      <w:jc w:val="right"/>
      <w:rPr>
        <w:color w:val="1D4F91"/>
        <w:sz w:val="16"/>
        <w:szCs w:val="16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68DF9162" wp14:editId="7FE8E183">
          <wp:simplePos x="0" y="0"/>
          <wp:positionH relativeFrom="column">
            <wp:posOffset>-723265</wp:posOffset>
          </wp:positionH>
          <wp:positionV relativeFrom="paragraph">
            <wp:posOffset>-805815</wp:posOffset>
          </wp:positionV>
          <wp:extent cx="1801495" cy="1374140"/>
          <wp:effectExtent l="0" t="0" r="0" b="0"/>
          <wp:wrapNone/>
          <wp:docPr id="16" name="Obrázek 1" descr="Hlavickovy_papir_CB_Znak_Logo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 descr="Hlavickovy_papir_CB_Znak_Logo_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1495" cy="1374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1D4F91"/>
        <w:sz w:val="16"/>
        <w:szCs w:val="16"/>
      </w:rPr>
      <mc:AlternateContent>
        <mc:Choice Requires="wps">
          <w:drawing>
            <wp:anchor distT="0" distB="0" distL="114300" distR="114300" simplePos="0" relativeHeight="251653120" behindDoc="0" locked="0" layoutInCell="1" allowOverlap="1" wp14:anchorId="63D95349" wp14:editId="225207C9">
              <wp:simplePos x="0" y="0"/>
              <wp:positionH relativeFrom="column">
                <wp:posOffset>932815</wp:posOffset>
              </wp:positionH>
              <wp:positionV relativeFrom="paragraph">
                <wp:posOffset>-488950</wp:posOffset>
              </wp:positionV>
              <wp:extent cx="4326255" cy="605155"/>
              <wp:effectExtent l="0" t="0" r="2540" b="0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6255" cy="605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D3FC3E" w14:textId="77777777" w:rsidR="00097D69" w:rsidRPr="00D813F9" w:rsidRDefault="00C879A4" w:rsidP="00097D69">
                          <w:pPr>
                            <w:pStyle w:val="Zkladnodstavec"/>
                            <w:spacing w:line="240" w:lineRule="auto"/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n</w:t>
                          </w:r>
                          <w:r w:rsidR="00CF53A6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ám. Jana</w:t>
                          </w:r>
                          <w:r w:rsidR="00097D69"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 xml:space="preserve"> Žižk</w:t>
                          </w:r>
                          <w:r w:rsidR="00562C2D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 xml:space="preserve">y z Trocnova 1, 286 01 Čáslav </w:t>
                          </w:r>
                        </w:p>
                        <w:p w14:paraId="2980C7F7" w14:textId="1437BD59" w:rsidR="00097D69" w:rsidRPr="00D813F9" w:rsidRDefault="00CF53A6" w:rsidP="00097D69">
                          <w:pPr>
                            <w:pStyle w:val="Zkladnodstavec"/>
                            <w:spacing w:line="240" w:lineRule="auto"/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Tel.:</w:t>
                          </w:r>
                          <w:r w:rsidR="00562C2D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 xml:space="preserve"> +420 327 300 211 | </w:t>
                          </w:r>
                          <w:r w:rsidR="00254D6E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pechova</w:t>
                          </w:r>
                          <w:r w:rsidR="00097D69"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@meucaslav.cz |</w:t>
                          </w:r>
                          <w:r w:rsidR="00097D69" w:rsidRPr="00D813F9">
                            <w:rPr>
                              <w:rFonts w:ascii="Calibri" w:hAnsi="Calibri" w:cs="Calibri"/>
                              <w:spacing w:val="4"/>
                              <w:position w:val="1"/>
                              <w:sz w:val="17"/>
                              <w:szCs w:val="17"/>
                            </w:rPr>
                            <w:t xml:space="preserve"> </w:t>
                          </w:r>
                          <w:hyperlink r:id="rId2" w:history="1">
                            <w:r w:rsidR="00097D69" w:rsidRPr="00D813F9">
                              <w:rPr>
                                <w:rStyle w:val="Hypertextovodkaz"/>
                                <w:rFonts w:ascii="Calibri" w:hAnsi="Calibri" w:cs="Calibri"/>
                                <w:color w:val="000000"/>
                                <w:sz w:val="17"/>
                                <w:szCs w:val="17"/>
                                <w:u w:val="none"/>
                              </w:rPr>
                              <w:t>www.meucaslav.cz</w:t>
                            </w:r>
                          </w:hyperlink>
                        </w:p>
                        <w:p w14:paraId="4C8428B8" w14:textId="77777777" w:rsidR="00A128F0" w:rsidRPr="00D813F9" w:rsidRDefault="00097D69" w:rsidP="00097D69">
                          <w:pPr>
                            <w:pStyle w:val="Zkladnodstavec"/>
                            <w:spacing w:line="240" w:lineRule="auto"/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</w:pPr>
                          <w:r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IČ: 00236021</w:t>
                          </w:r>
                          <w:r w:rsidRPr="00D813F9">
                            <w:rPr>
                              <w:rFonts w:ascii="Calibri" w:hAnsi="Calibri" w:cs="Calibri"/>
                              <w:spacing w:val="4"/>
                              <w:position w:val="1"/>
                              <w:sz w:val="17"/>
                              <w:szCs w:val="17"/>
                            </w:rPr>
                            <w:t xml:space="preserve"> </w:t>
                          </w:r>
                          <w:r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|</w:t>
                          </w:r>
                          <w:r w:rsidRPr="00D813F9">
                            <w:rPr>
                              <w:rFonts w:ascii="Calibri" w:hAnsi="Calibri" w:cs="Calibri"/>
                              <w:spacing w:val="4"/>
                              <w:position w:val="1"/>
                              <w:sz w:val="17"/>
                              <w:szCs w:val="17"/>
                            </w:rPr>
                            <w:t xml:space="preserve"> </w:t>
                          </w:r>
                          <w:r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DIČ: CZ00236021</w:t>
                          </w:r>
                          <w:r w:rsidRPr="00D813F9">
                            <w:rPr>
                              <w:rFonts w:ascii="Calibri" w:hAnsi="Calibri" w:cs="Calibri"/>
                              <w:spacing w:val="4"/>
                              <w:position w:val="1"/>
                              <w:sz w:val="17"/>
                              <w:szCs w:val="17"/>
                            </w:rPr>
                            <w:t xml:space="preserve"> </w:t>
                          </w:r>
                          <w:r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|</w:t>
                          </w:r>
                          <w:r w:rsidRPr="00D813F9">
                            <w:rPr>
                              <w:rFonts w:ascii="Calibri" w:hAnsi="Calibri" w:cs="Calibri"/>
                              <w:spacing w:val="4"/>
                              <w:position w:val="1"/>
                              <w:sz w:val="17"/>
                              <w:szCs w:val="17"/>
                            </w:rPr>
                            <w:t xml:space="preserve"> </w:t>
                          </w:r>
                          <w:r w:rsidRPr="00D813F9">
                            <w:rPr>
                              <w:rFonts w:ascii="Calibri" w:hAnsi="Calibri"/>
                              <w:sz w:val="17"/>
                              <w:szCs w:val="17"/>
                            </w:rPr>
                            <w:t>DS: ffnbe7e</w:t>
                          </w:r>
                          <w:r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D95349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2" type="#_x0000_t202" style="position:absolute;left:0;text-align:left;margin-left:73.45pt;margin-top:-38.5pt;width:340.65pt;height:47.6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" filled="f" stroked="f">
              <v:textbox>
                <w:txbxContent>
                  <w:p w14:paraId="52D3FC3E" w14:textId="77777777" w:rsidR="00097D69" w:rsidRPr="00D813F9" w:rsidRDefault="00C879A4" w:rsidP="00097D69">
                    <w:pPr>
                      <w:pStyle w:val="Zkladnodstavec"/>
                      <w:spacing w:line="240" w:lineRule="auto"/>
                      <w:rPr>
                        <w:rFonts w:ascii="Calibri" w:hAnsi="Calibri" w:cs="Calibri"/>
                        <w:sz w:val="17"/>
                        <w:szCs w:val="17"/>
                      </w:rPr>
                    </w:pPr>
                    <w:r>
                      <w:rPr>
                        <w:rFonts w:ascii="Calibri" w:hAnsi="Calibri" w:cs="Calibri"/>
                        <w:sz w:val="17"/>
                        <w:szCs w:val="17"/>
                      </w:rPr>
                      <w:t>n</w:t>
                    </w:r>
                    <w:r w:rsidR="00CF53A6">
                      <w:rPr>
                        <w:rFonts w:ascii="Calibri" w:hAnsi="Calibri" w:cs="Calibri"/>
                        <w:sz w:val="17"/>
                        <w:szCs w:val="17"/>
                      </w:rPr>
                      <w:t>ám. Jana</w:t>
                    </w:r>
                    <w:r w:rsidR="00097D69"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 xml:space="preserve"> Žižk</w:t>
                    </w:r>
                    <w:r w:rsidR="00562C2D">
                      <w:rPr>
                        <w:rFonts w:ascii="Calibri" w:hAnsi="Calibri" w:cs="Calibri"/>
                        <w:sz w:val="17"/>
                        <w:szCs w:val="17"/>
                      </w:rPr>
                      <w:t xml:space="preserve">y z Trocnova 1, 286 01 Čáslav </w:t>
                    </w:r>
                  </w:p>
                  <w:p w14:paraId="2980C7F7" w14:textId="1437BD59" w:rsidR="00097D69" w:rsidRPr="00D813F9" w:rsidRDefault="00CF53A6" w:rsidP="00097D69">
                    <w:pPr>
                      <w:pStyle w:val="Zkladnodstavec"/>
                      <w:spacing w:line="240" w:lineRule="auto"/>
                      <w:rPr>
                        <w:rFonts w:ascii="Calibri" w:hAnsi="Calibri" w:cs="Calibri"/>
                        <w:sz w:val="17"/>
                        <w:szCs w:val="17"/>
                      </w:rPr>
                    </w:pPr>
                    <w:r>
                      <w:rPr>
                        <w:rFonts w:ascii="Calibri" w:hAnsi="Calibri" w:cs="Calibri"/>
                        <w:sz w:val="17"/>
                        <w:szCs w:val="17"/>
                      </w:rPr>
                      <w:t>Tel.:</w:t>
                    </w:r>
                    <w:r w:rsidR="00562C2D">
                      <w:rPr>
                        <w:rFonts w:ascii="Calibri" w:hAnsi="Calibri" w:cs="Calibri"/>
                        <w:sz w:val="17"/>
                        <w:szCs w:val="17"/>
                      </w:rPr>
                      <w:t xml:space="preserve"> +420 327 300 211 | </w:t>
                    </w:r>
                    <w:r w:rsidR="00254D6E">
                      <w:rPr>
                        <w:rFonts w:ascii="Calibri" w:hAnsi="Calibri" w:cs="Calibri"/>
                        <w:sz w:val="17"/>
                        <w:szCs w:val="17"/>
                      </w:rPr>
                      <w:t>pechova</w:t>
                    </w:r>
                    <w:r w:rsidR="00097D69"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>@meucaslav.cz |</w:t>
                    </w:r>
                    <w:r w:rsidR="00097D69" w:rsidRPr="00D813F9">
                      <w:rPr>
                        <w:rFonts w:ascii="Calibri" w:hAnsi="Calibri" w:cs="Calibri"/>
                        <w:spacing w:val="4"/>
                        <w:position w:val="1"/>
                        <w:sz w:val="17"/>
                        <w:szCs w:val="17"/>
                      </w:rPr>
                      <w:t xml:space="preserve"> </w:t>
                    </w:r>
                    <w:hyperlink r:id="rId3" w:history="1">
                      <w:r w:rsidR="00097D69" w:rsidRPr="00D813F9">
                        <w:rPr>
                          <w:rStyle w:val="Hypertextovodkaz"/>
                          <w:rFonts w:ascii="Calibri" w:hAnsi="Calibri" w:cs="Calibri"/>
                          <w:color w:val="000000"/>
                          <w:sz w:val="17"/>
                          <w:szCs w:val="17"/>
                          <w:u w:val="none"/>
                        </w:rPr>
                        <w:t>www.meucaslav.cz</w:t>
                      </w:r>
                    </w:hyperlink>
                  </w:p>
                  <w:p w14:paraId="4C8428B8" w14:textId="77777777" w:rsidR="00A128F0" w:rsidRPr="00D813F9" w:rsidRDefault="00097D69" w:rsidP="00097D69">
                    <w:pPr>
                      <w:pStyle w:val="Zkladnodstavec"/>
                      <w:spacing w:line="240" w:lineRule="auto"/>
                      <w:rPr>
                        <w:rFonts w:ascii="Calibri" w:hAnsi="Calibri" w:cs="Calibri"/>
                        <w:sz w:val="17"/>
                        <w:szCs w:val="17"/>
                      </w:rPr>
                    </w:pPr>
                    <w:r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>IČ: 00236021</w:t>
                    </w:r>
                    <w:r w:rsidRPr="00D813F9">
                      <w:rPr>
                        <w:rFonts w:ascii="Calibri" w:hAnsi="Calibri" w:cs="Calibri"/>
                        <w:spacing w:val="4"/>
                        <w:position w:val="1"/>
                        <w:sz w:val="17"/>
                        <w:szCs w:val="17"/>
                      </w:rPr>
                      <w:t xml:space="preserve"> </w:t>
                    </w:r>
                    <w:r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>|</w:t>
                    </w:r>
                    <w:r w:rsidRPr="00D813F9">
                      <w:rPr>
                        <w:rFonts w:ascii="Calibri" w:hAnsi="Calibri" w:cs="Calibri"/>
                        <w:spacing w:val="4"/>
                        <w:position w:val="1"/>
                        <w:sz w:val="17"/>
                        <w:szCs w:val="17"/>
                      </w:rPr>
                      <w:t xml:space="preserve"> </w:t>
                    </w:r>
                    <w:r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>DIČ: CZ00236021</w:t>
                    </w:r>
                    <w:r w:rsidRPr="00D813F9">
                      <w:rPr>
                        <w:rFonts w:ascii="Calibri" w:hAnsi="Calibri" w:cs="Calibri"/>
                        <w:spacing w:val="4"/>
                        <w:position w:val="1"/>
                        <w:sz w:val="17"/>
                        <w:szCs w:val="17"/>
                      </w:rPr>
                      <w:t xml:space="preserve"> </w:t>
                    </w:r>
                    <w:r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>|</w:t>
                    </w:r>
                    <w:r w:rsidRPr="00D813F9">
                      <w:rPr>
                        <w:rFonts w:ascii="Calibri" w:hAnsi="Calibri" w:cs="Calibri"/>
                        <w:spacing w:val="4"/>
                        <w:position w:val="1"/>
                        <w:sz w:val="17"/>
                        <w:szCs w:val="17"/>
                      </w:rPr>
                      <w:t xml:space="preserve"> </w:t>
                    </w:r>
                    <w:r w:rsidRPr="00D813F9">
                      <w:rPr>
                        <w:rFonts w:ascii="Calibri" w:hAnsi="Calibri"/>
                        <w:sz w:val="17"/>
                        <w:szCs w:val="17"/>
                      </w:rPr>
                      <w:t>DS: ffnbe7e</w:t>
                    </w:r>
                    <w:r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color w:val="1D4F91"/>
        <w:sz w:val="16"/>
        <w:szCs w:val="16"/>
        <w:lang w:eastAsia="cs-CZ"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235D0CEF" wp14:editId="432E1919">
              <wp:simplePos x="0" y="0"/>
              <wp:positionH relativeFrom="column">
                <wp:posOffset>5936615</wp:posOffset>
              </wp:positionH>
              <wp:positionV relativeFrom="paragraph">
                <wp:posOffset>-103505</wp:posOffset>
              </wp:positionV>
              <wp:extent cx="329565" cy="351155"/>
              <wp:effectExtent l="0" t="3810" r="0" b="0"/>
              <wp:wrapNone/>
              <wp:docPr id="1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29565" cy="3511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754C76E" id="Rectangle 5" o:spid="_x0000_s1026" style="position:absolute;margin-left:467.45pt;margin-top:-8.15pt;width:25.95pt;height:27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" stroked="f"/>
          </w:pict>
        </mc:Fallback>
      </mc:AlternateContent>
    </w:r>
    <w:r w:rsidR="00125EA1" w:rsidRPr="007200AB">
      <w:rPr>
        <w:color w:val="1D4F91"/>
        <w:sz w:val="16"/>
        <w:szCs w:val="16"/>
      </w:rPr>
      <w:fldChar w:fldCharType="begin"/>
    </w:r>
    <w:r w:rsidR="007200AB" w:rsidRPr="007200AB">
      <w:rPr>
        <w:color w:val="1D4F91"/>
        <w:sz w:val="16"/>
        <w:szCs w:val="16"/>
      </w:rPr>
      <w:instrText xml:space="preserve"> PAGE   \* MERGEFORMAT </w:instrText>
    </w:r>
    <w:r w:rsidR="00125EA1" w:rsidRPr="007200AB">
      <w:rPr>
        <w:color w:val="1D4F91"/>
        <w:sz w:val="16"/>
        <w:szCs w:val="16"/>
      </w:rPr>
      <w:fldChar w:fldCharType="separate"/>
    </w:r>
    <w:r w:rsidR="00262D26">
      <w:rPr>
        <w:noProof/>
        <w:color w:val="1D4F91"/>
        <w:sz w:val="16"/>
        <w:szCs w:val="16"/>
      </w:rPr>
      <w:t>1</w:t>
    </w:r>
    <w:r w:rsidR="00125EA1" w:rsidRPr="007200AB">
      <w:rPr>
        <w:color w:val="1D4F91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AD66B5" w14:textId="77777777" w:rsidR="00954AC7" w:rsidRDefault="00954AC7" w:rsidP="00DD02EC">
      <w:pPr>
        <w:spacing w:after="0" w:line="240" w:lineRule="auto"/>
      </w:pPr>
      <w:r>
        <w:separator/>
      </w:r>
    </w:p>
  </w:footnote>
  <w:footnote w:type="continuationSeparator" w:id="0">
    <w:p w14:paraId="522CDC47" w14:textId="77777777" w:rsidR="00954AC7" w:rsidRDefault="00954AC7" w:rsidP="00DD02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0B196" w14:textId="67FEA7CE" w:rsidR="008C191C" w:rsidRDefault="00F635F0">
    <w:pPr>
      <w:pStyle w:val="Zhlav"/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7B270EA" wp14:editId="289B46FA">
              <wp:simplePos x="0" y="0"/>
              <wp:positionH relativeFrom="column">
                <wp:posOffset>892810</wp:posOffset>
              </wp:positionH>
              <wp:positionV relativeFrom="paragraph">
                <wp:posOffset>406400</wp:posOffset>
              </wp:positionV>
              <wp:extent cx="5426075" cy="277495"/>
              <wp:effectExtent l="0" t="0" r="0" b="1905"/>
              <wp:wrapNone/>
              <wp:docPr id="7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26075" cy="277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B8BD8D" w14:textId="77777777" w:rsidR="003F41CA" w:rsidRPr="00D813F9" w:rsidRDefault="003F41CA" w:rsidP="003F41CA">
                          <w:pPr>
                            <w:spacing w:after="0" w:line="240" w:lineRule="auto"/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</w:pPr>
                          <w:r w:rsidRPr="00D813F9"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  <w:t>MĚST</w:t>
                          </w:r>
                          <w:r w:rsidR="00C879A4"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  <w:t>O</w:t>
                          </w:r>
                          <w:r w:rsidRPr="00D813F9"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  <w:t xml:space="preserve"> ČÁSLAV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7B270EA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9" type="#_x0000_t202" style="position:absolute;margin-left:70.3pt;margin-top:32pt;width:427.25pt;height:21.85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" filled="f" stroked="f" strokecolor="white">
              <v:textbox style="mso-fit-shape-to-text:t">
                <w:txbxContent>
                  <w:p w14:paraId="0DB8BD8D" w14:textId="77777777" w:rsidR="003F41CA" w:rsidRPr="00D813F9" w:rsidRDefault="003F41CA" w:rsidP="003F41CA">
                    <w:pPr>
                      <w:spacing w:after="0" w:line="240" w:lineRule="auto"/>
                      <w:rPr>
                        <w:b/>
                        <w:color w:val="000000"/>
                        <w:sz w:val="24"/>
                        <w:szCs w:val="24"/>
                      </w:rPr>
                    </w:pPr>
                    <w:r w:rsidRPr="00D813F9">
                      <w:rPr>
                        <w:b/>
                        <w:color w:val="000000"/>
                        <w:sz w:val="24"/>
                        <w:szCs w:val="24"/>
                      </w:rPr>
                      <w:t>MĚST</w:t>
                    </w:r>
                    <w:r w:rsidR="00C879A4">
                      <w:rPr>
                        <w:b/>
                        <w:color w:val="000000"/>
                        <w:sz w:val="24"/>
                        <w:szCs w:val="24"/>
                      </w:rPr>
                      <w:t>O</w:t>
                    </w:r>
                    <w:r w:rsidRPr="00D813F9">
                      <w:rPr>
                        <w:b/>
                        <w:color w:val="000000"/>
                        <w:sz w:val="24"/>
                        <w:szCs w:val="24"/>
                      </w:rPr>
                      <w:t xml:space="preserve"> ČÁSLAV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23A2A770" wp14:editId="3BF9158A">
              <wp:simplePos x="0" y="0"/>
              <wp:positionH relativeFrom="column">
                <wp:posOffset>901065</wp:posOffset>
              </wp:positionH>
              <wp:positionV relativeFrom="paragraph">
                <wp:posOffset>749935</wp:posOffset>
              </wp:positionV>
              <wp:extent cx="2803525" cy="323850"/>
              <wp:effectExtent l="0" t="0" r="635" b="2540"/>
              <wp:wrapNone/>
              <wp:docPr id="6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3525" cy="323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36AE67" w14:textId="77777777" w:rsidR="003F41CA" w:rsidRDefault="003F41CA" w:rsidP="003F41CA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3A2A770" id="Text Box 15" o:spid="_x0000_s1030" type="#_x0000_t202" style="position:absolute;margin-left:70.95pt;margin-top:59.05pt;width:220.75pt;height:25.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" filled="f" stroked="f">
              <v:textbox>
                <w:txbxContent>
                  <w:p w14:paraId="2B36AE67" w14:textId="77777777" w:rsidR="003F41CA" w:rsidRDefault="003F41CA" w:rsidP="003F41CA"/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1312" behindDoc="1" locked="0" layoutInCell="1" allowOverlap="1" wp14:anchorId="31FE32C7" wp14:editId="3BFB63AE">
          <wp:simplePos x="0" y="0"/>
          <wp:positionH relativeFrom="column">
            <wp:posOffset>-723265</wp:posOffset>
          </wp:positionH>
          <wp:positionV relativeFrom="paragraph">
            <wp:posOffset>-450215</wp:posOffset>
          </wp:positionV>
          <wp:extent cx="7565390" cy="1369060"/>
          <wp:effectExtent l="0" t="0" r="0" b="0"/>
          <wp:wrapNone/>
          <wp:docPr id="18" name="Obrázek 3" descr="Hlavickovy_papir_CB_Znak_1_bez_car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Hlavickovy_papir_CB_Znak_1_bez_car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369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7FEED3E1" wp14:editId="4F109274">
              <wp:simplePos x="0" y="0"/>
              <wp:positionH relativeFrom="column">
                <wp:posOffset>859155</wp:posOffset>
              </wp:positionH>
              <wp:positionV relativeFrom="paragraph">
                <wp:posOffset>683895</wp:posOffset>
              </wp:positionV>
              <wp:extent cx="5259705" cy="0"/>
              <wp:effectExtent l="11430" t="7620" r="5715" b="11430"/>
              <wp:wrapNone/>
              <wp:docPr id="5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25970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BA39A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1" o:spid="_x0000_s1026" type="#_x0000_t32" style="position:absolute;margin-left:67.65pt;margin-top:53.85pt;width:414.1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802F9E" w14:textId="7E14DE4C" w:rsidR="007200AB" w:rsidRDefault="00F635F0">
    <w:pPr>
      <w:pStyle w:val="Zhlav"/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08436BE8" wp14:editId="1847304E">
              <wp:simplePos x="0" y="0"/>
              <wp:positionH relativeFrom="column">
                <wp:posOffset>867410</wp:posOffset>
              </wp:positionH>
              <wp:positionV relativeFrom="paragraph">
                <wp:posOffset>198120</wp:posOffset>
              </wp:positionV>
              <wp:extent cx="5426075" cy="492125"/>
              <wp:effectExtent l="0" t="635" r="0" b="2540"/>
              <wp:wrapNone/>
              <wp:docPr id="4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26075" cy="492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8C702B" w14:textId="77777777" w:rsidR="003F41CA" w:rsidRDefault="00763AA4" w:rsidP="003F41CA">
                          <w:pPr>
                            <w:spacing w:after="0" w:line="240" w:lineRule="auto"/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  <w:t>Městský úřad Čáslav</w:t>
                          </w:r>
                        </w:p>
                        <w:p w14:paraId="37B80281" w14:textId="77777777" w:rsidR="00562C2D" w:rsidRPr="00252AFF" w:rsidRDefault="00562C2D" w:rsidP="003F41CA">
                          <w:pPr>
                            <w:spacing w:after="0" w:line="240" w:lineRule="auto"/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  <w:t>Odbor financí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8436BE8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31" type="#_x0000_t202" style="position:absolute;margin-left:68.3pt;margin-top:15.6pt;width:427.25pt;height:38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" filled="f" stroked="f" strokecolor="white">
              <v:textbox>
                <w:txbxContent>
                  <w:p w14:paraId="458C702B" w14:textId="77777777" w:rsidR="003F41CA" w:rsidRDefault="00763AA4" w:rsidP="003F41CA">
                    <w:pPr>
                      <w:spacing w:after="0" w:line="240" w:lineRule="auto"/>
                      <w:rPr>
                        <w:b/>
                        <w:color w:val="000000"/>
                        <w:sz w:val="24"/>
                        <w:szCs w:val="24"/>
                      </w:rPr>
                    </w:pPr>
                    <w:r>
                      <w:rPr>
                        <w:b/>
                        <w:color w:val="000000"/>
                        <w:sz w:val="24"/>
                        <w:szCs w:val="24"/>
                      </w:rPr>
                      <w:t>Městský úřad Čáslav</w:t>
                    </w:r>
                  </w:p>
                  <w:p w14:paraId="37B80281" w14:textId="77777777" w:rsidR="00562C2D" w:rsidRPr="00252AFF" w:rsidRDefault="00562C2D" w:rsidP="003F41CA">
                    <w:pPr>
                      <w:spacing w:after="0" w:line="240" w:lineRule="auto"/>
                      <w:rPr>
                        <w:b/>
                        <w:color w:val="000000"/>
                        <w:sz w:val="24"/>
                        <w:szCs w:val="24"/>
                      </w:rPr>
                    </w:pPr>
                    <w:r>
                      <w:rPr>
                        <w:b/>
                        <w:color w:val="000000"/>
                        <w:sz w:val="24"/>
                        <w:szCs w:val="24"/>
                      </w:rPr>
                      <w:t>Odbor financí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1" locked="0" layoutInCell="1" allowOverlap="1" wp14:anchorId="1D8F5EDA" wp14:editId="3F8D8D2E">
          <wp:simplePos x="0" y="0"/>
          <wp:positionH relativeFrom="column">
            <wp:posOffset>-723265</wp:posOffset>
          </wp:positionH>
          <wp:positionV relativeFrom="paragraph">
            <wp:posOffset>-455930</wp:posOffset>
          </wp:positionV>
          <wp:extent cx="7565390" cy="1369060"/>
          <wp:effectExtent l="0" t="0" r="0" b="0"/>
          <wp:wrapNone/>
          <wp:docPr id="17" name="Obrázek 0" descr="Hlavickovy_papir_CB_Znak_1_bez_car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0" descr="Hlavickovy_papir_CB_Znak_1_bez_car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369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000000"/>
        <w:lang w:eastAsia="cs-CZ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2036942F" wp14:editId="5B3D088D">
              <wp:simplePos x="0" y="0"/>
              <wp:positionH relativeFrom="column">
                <wp:posOffset>859790</wp:posOffset>
              </wp:positionH>
              <wp:positionV relativeFrom="paragraph">
                <wp:posOffset>698500</wp:posOffset>
              </wp:positionV>
              <wp:extent cx="5259705" cy="0"/>
              <wp:effectExtent l="8255" t="5715" r="8890" b="13335"/>
              <wp:wrapNone/>
              <wp:docPr id="3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25970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8D06D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0" o:spid="_x0000_s1026" type="#_x0000_t32" style="position:absolute;margin-left:67.7pt;margin-top:55pt;width:414.15pt;height: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5">
      <o:colormru v:ext="edit" colors="#1d4f91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C2D"/>
    <w:rsid w:val="000667FF"/>
    <w:rsid w:val="00070E5E"/>
    <w:rsid w:val="0007503B"/>
    <w:rsid w:val="00094557"/>
    <w:rsid w:val="00097D69"/>
    <w:rsid w:val="000C4FAE"/>
    <w:rsid w:val="00110F76"/>
    <w:rsid w:val="00125EA1"/>
    <w:rsid w:val="00151072"/>
    <w:rsid w:val="0018282D"/>
    <w:rsid w:val="001A7732"/>
    <w:rsid w:val="001B50D4"/>
    <w:rsid w:val="001C3DD7"/>
    <w:rsid w:val="00252AFF"/>
    <w:rsid w:val="00254D6E"/>
    <w:rsid w:val="00262D26"/>
    <w:rsid w:val="002B0FA7"/>
    <w:rsid w:val="002E4EFC"/>
    <w:rsid w:val="002F10CE"/>
    <w:rsid w:val="003200E9"/>
    <w:rsid w:val="00375AF5"/>
    <w:rsid w:val="003A0154"/>
    <w:rsid w:val="003F41CA"/>
    <w:rsid w:val="00407148"/>
    <w:rsid w:val="004259E1"/>
    <w:rsid w:val="00494FBF"/>
    <w:rsid w:val="005127C0"/>
    <w:rsid w:val="00540B2A"/>
    <w:rsid w:val="005567D4"/>
    <w:rsid w:val="00562C2D"/>
    <w:rsid w:val="005771C2"/>
    <w:rsid w:val="005B57BA"/>
    <w:rsid w:val="005D1401"/>
    <w:rsid w:val="005D65C4"/>
    <w:rsid w:val="005D6BA7"/>
    <w:rsid w:val="006169D5"/>
    <w:rsid w:val="006516F0"/>
    <w:rsid w:val="00673C8B"/>
    <w:rsid w:val="006D6512"/>
    <w:rsid w:val="0071588A"/>
    <w:rsid w:val="007200AB"/>
    <w:rsid w:val="00763AA4"/>
    <w:rsid w:val="00776FF4"/>
    <w:rsid w:val="007C092E"/>
    <w:rsid w:val="007C699A"/>
    <w:rsid w:val="00806067"/>
    <w:rsid w:val="00826E0B"/>
    <w:rsid w:val="00834773"/>
    <w:rsid w:val="00852E65"/>
    <w:rsid w:val="00893FBB"/>
    <w:rsid w:val="008B266B"/>
    <w:rsid w:val="008C191C"/>
    <w:rsid w:val="008D7CB7"/>
    <w:rsid w:val="009110C1"/>
    <w:rsid w:val="00935E02"/>
    <w:rsid w:val="009415DA"/>
    <w:rsid w:val="00954AC7"/>
    <w:rsid w:val="00987CD7"/>
    <w:rsid w:val="009A0426"/>
    <w:rsid w:val="009B246E"/>
    <w:rsid w:val="009B40C3"/>
    <w:rsid w:val="009C7676"/>
    <w:rsid w:val="009E3557"/>
    <w:rsid w:val="00A128F0"/>
    <w:rsid w:val="00A163E9"/>
    <w:rsid w:val="00A4192E"/>
    <w:rsid w:val="00B455D9"/>
    <w:rsid w:val="00B510DF"/>
    <w:rsid w:val="00B55DF7"/>
    <w:rsid w:val="00B712A1"/>
    <w:rsid w:val="00BD7297"/>
    <w:rsid w:val="00C879A4"/>
    <w:rsid w:val="00CD46ED"/>
    <w:rsid w:val="00CF53A6"/>
    <w:rsid w:val="00D11978"/>
    <w:rsid w:val="00D813F9"/>
    <w:rsid w:val="00D87A93"/>
    <w:rsid w:val="00DD02EC"/>
    <w:rsid w:val="00E00620"/>
    <w:rsid w:val="00F148D8"/>
    <w:rsid w:val="00F37C8C"/>
    <w:rsid w:val="00F63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o:colormru v:ext="edit" colors="#1d4f91"/>
    </o:shapedefaults>
    <o:shapelayout v:ext="edit">
      <o:idmap v:ext="edit" data="1"/>
    </o:shapelayout>
  </w:shapeDefaults>
  <w:decimalSymbol w:val=","/>
  <w:listSeparator w:val=";"/>
  <w14:docId w14:val="5D0DDAC8"/>
  <w15:docId w15:val="{FA2CD603-E743-4349-8C1D-4EDBDB27F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76FF4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D02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D02EC"/>
  </w:style>
  <w:style w:type="paragraph" w:styleId="Zpat">
    <w:name w:val="footer"/>
    <w:basedOn w:val="Normln"/>
    <w:link w:val="ZpatChar"/>
    <w:uiPriority w:val="99"/>
    <w:unhideWhenUsed/>
    <w:rsid w:val="00DD02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D02EC"/>
  </w:style>
  <w:style w:type="paragraph" w:styleId="Textbubliny">
    <w:name w:val="Balloon Text"/>
    <w:basedOn w:val="Normln"/>
    <w:link w:val="TextbublinyChar"/>
    <w:uiPriority w:val="99"/>
    <w:semiHidden/>
    <w:unhideWhenUsed/>
    <w:rsid w:val="00DD0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DD02EC"/>
    <w:rPr>
      <w:rFonts w:ascii="Tahoma" w:hAnsi="Tahoma" w:cs="Tahoma"/>
      <w:sz w:val="16"/>
      <w:szCs w:val="16"/>
    </w:rPr>
  </w:style>
  <w:style w:type="paragraph" w:customStyle="1" w:styleId="Zkladnodstavec">
    <w:name w:val="[Základní odstavec]"/>
    <w:basedOn w:val="Normln"/>
    <w:uiPriority w:val="99"/>
    <w:rsid w:val="002E4EF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character" w:styleId="Hypertextovodkaz">
    <w:name w:val="Hyperlink"/>
    <w:uiPriority w:val="99"/>
    <w:unhideWhenUsed/>
    <w:rsid w:val="00A128F0"/>
    <w:rPr>
      <w:color w:val="0000FF"/>
      <w:u w:val="single"/>
    </w:rPr>
  </w:style>
  <w:style w:type="table" w:styleId="Mkatabulky">
    <w:name w:val="Table Grid"/>
    <w:basedOn w:val="Normlntabulka"/>
    <w:uiPriority w:val="59"/>
    <w:rsid w:val="00562C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27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eucaslav.cz" TargetMode="External"/><Relationship Id="rId2" Type="http://schemas.openxmlformats.org/officeDocument/2006/relationships/hyperlink" Target="http://www.meucaslav.cz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terina.vankova\Desktop\Ubytovac&#237;%20kapacita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CABE2E-D0D7-48ED-8557-DC8D68B44A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Ubytovací kapacita</Template>
  <TotalTime>1</TotalTime>
  <Pages>1</Pages>
  <Words>131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905</CharactersWithSpaces>
  <SharedDoc>false</SharedDoc>
  <HLinks>
    <vt:vector size="6" baseType="variant">
      <vt:variant>
        <vt:i4>262160</vt:i4>
      </vt:variant>
      <vt:variant>
        <vt:i4>0</vt:i4>
      </vt:variant>
      <vt:variant>
        <vt:i4>0</vt:i4>
      </vt:variant>
      <vt:variant>
        <vt:i4>5</vt:i4>
      </vt:variant>
      <vt:variant>
        <vt:lpwstr>http://www.meucaslav.cz/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Vankova Katerina</dc:creator>
  <cp:lastModifiedBy>Jana Pechová</cp:lastModifiedBy>
  <cp:revision>2</cp:revision>
  <cp:lastPrinted>2019-01-08T06:12:00Z</cp:lastPrinted>
  <dcterms:created xsi:type="dcterms:W3CDTF">2024-01-02T09:47:00Z</dcterms:created>
  <dcterms:modified xsi:type="dcterms:W3CDTF">2024-01-02T09:47:00Z</dcterms:modified>
</cp:coreProperties>
</file>