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A4DAB" w14:textId="534E5ACC" w:rsidR="008C191C" w:rsidRDefault="0090728C" w:rsidP="004259E1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482D7606" wp14:editId="185D5690">
                <wp:simplePos x="0" y="0"/>
                <wp:positionH relativeFrom="column">
                  <wp:posOffset>3552190</wp:posOffset>
                </wp:positionH>
                <wp:positionV relativeFrom="paragraph">
                  <wp:posOffset>-1270</wp:posOffset>
                </wp:positionV>
                <wp:extent cx="2734310" cy="1489075"/>
                <wp:effectExtent l="0" t="0" r="0" b="0"/>
                <wp:wrapNone/>
                <wp:docPr id="23" name="Textové po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4310" cy="148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D1EE7F" w14:textId="4FCE97D8" w:rsidR="008C191C" w:rsidRPr="00987CD7" w:rsidRDefault="008C191C" w:rsidP="00987CD7">
                            <w:pPr>
                              <w:tabs>
                                <w:tab w:val="left" w:pos="1276"/>
                              </w:tabs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43200" tIns="43200" rIns="43200" bIns="432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2D7606" id="_x0000_t202" coordsize="21600,21600" o:spt="202" path="m,l,21600r21600,l21600,xe">
                <v:stroke joinstyle="miter"/>
                <v:path gradientshapeok="t" o:connecttype="rect"/>
              </v:shapetype>
              <v:shape id="Textové pole 23" o:spid="_x0000_s1026" type="#_x0000_t202" style="position:absolute;margin-left:279.7pt;margin-top:-.1pt;width:215.3pt;height:117.2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" filled="f" stroked="f">
                <v:textbox inset="1.2mm,1.2mm,1.2mm,1.2mm">
                  <w:txbxContent>
                    <w:p w14:paraId="07D1EE7F" w14:textId="4FCE97D8" w:rsidR="008C191C" w:rsidRPr="00987CD7" w:rsidRDefault="008C191C" w:rsidP="00987CD7">
                      <w:pPr>
                        <w:tabs>
                          <w:tab w:val="left" w:pos="1276"/>
                        </w:tabs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BE6647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3154826" wp14:editId="0A7EA155">
                <wp:simplePos x="0" y="0"/>
                <wp:positionH relativeFrom="column">
                  <wp:posOffset>-43815</wp:posOffset>
                </wp:positionH>
                <wp:positionV relativeFrom="paragraph">
                  <wp:posOffset>-20320</wp:posOffset>
                </wp:positionV>
                <wp:extent cx="2870200" cy="1489075"/>
                <wp:effectExtent l="0" t="0" r="0" b="0"/>
                <wp:wrapNone/>
                <wp:docPr id="22" name="Textové po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0200" cy="148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9CDC9C0" w14:textId="77777777" w:rsidR="005771C2" w:rsidRPr="008C191C" w:rsidRDefault="005771C2" w:rsidP="00852E6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43200" tIns="43200" rIns="43200" bIns="432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54826" id="Textové pole 22" o:spid="_x0000_s1027" type="#_x0000_t202" style="position:absolute;margin-left:-3.45pt;margin-top:-1.6pt;width:226pt;height:117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" stroked="f">
                <v:textbox inset="1.2mm,1.2mm,1.2mm,1.2mm">
                  <w:txbxContent>
                    <w:p w14:paraId="79CDC9C0" w14:textId="77777777" w:rsidR="005771C2" w:rsidRPr="008C191C" w:rsidRDefault="005771C2" w:rsidP="00852E6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40724AE0" w14:textId="13D5B03C" w:rsidR="008C191C" w:rsidRDefault="008C191C" w:rsidP="004259E1"/>
    <w:p w14:paraId="7BAF3E3A" w14:textId="37159DAA" w:rsidR="008C191C" w:rsidRDefault="008C191C" w:rsidP="004259E1"/>
    <w:p w14:paraId="0CF32285" w14:textId="349A78C7" w:rsidR="008C191C" w:rsidRDefault="008C191C" w:rsidP="004259E1"/>
    <w:p w14:paraId="66800E13" w14:textId="22E2D1DF" w:rsidR="008C191C" w:rsidRDefault="00BE6647" w:rsidP="004259E1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E72E557" wp14:editId="090BC074">
                <wp:simplePos x="0" y="0"/>
                <wp:positionH relativeFrom="column">
                  <wp:posOffset>-222250</wp:posOffset>
                </wp:positionH>
                <wp:positionV relativeFrom="paragraph">
                  <wp:posOffset>147955</wp:posOffset>
                </wp:positionV>
                <wp:extent cx="6598285" cy="1082675"/>
                <wp:effectExtent l="0" t="0" r="0" b="0"/>
                <wp:wrapNone/>
                <wp:docPr id="21" name="Textové po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8285" cy="108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AA43C0" w14:textId="77777777" w:rsidR="00A444F2" w:rsidRDefault="00A65FDC" w:rsidP="003B7B9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444F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</w:p>
                          <w:p w14:paraId="00FDBF77" w14:textId="129E3B1B" w:rsidR="00A444F2" w:rsidRDefault="00A444F2" w:rsidP="003B7B9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Info</w:t>
                            </w:r>
                            <w:r w:rsidR="003B7B90" w:rsidRPr="00A444F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rmace </w:t>
                            </w:r>
                            <w:r w:rsidR="00BE6647">
                              <w:rPr>
                                <w:b/>
                                <w:sz w:val="24"/>
                                <w:szCs w:val="24"/>
                              </w:rPr>
                              <w:t>po</w:t>
                            </w:r>
                            <w:r w:rsidR="003B7B90" w:rsidRPr="00A444F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dle zákona č. 255/2012 Sb., o kontrole, o výsledcích kontrol provedených </w:t>
                            </w:r>
                          </w:p>
                          <w:p w14:paraId="1D7BD7B3" w14:textId="5B4E418A" w:rsidR="005771C2" w:rsidRPr="00A444F2" w:rsidRDefault="00A444F2" w:rsidP="003B7B9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                      </w:t>
                            </w:r>
                            <w:r w:rsidR="003B7B90" w:rsidRPr="00A444F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odborem financí Městského úřadu Čáslav </w:t>
                            </w:r>
                            <w:r w:rsidRPr="00A444F2">
                              <w:rPr>
                                <w:b/>
                                <w:sz w:val="24"/>
                                <w:szCs w:val="24"/>
                              </w:rPr>
                              <w:t>v roce 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2E557" id="Textové pole 21" o:spid="_x0000_s1028" type="#_x0000_t202" style="position:absolute;margin-left:-17.5pt;margin-top:11.65pt;width:519.55pt;height:8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" filled="f" stroked="f">
                <v:textbox>
                  <w:txbxContent>
                    <w:p w14:paraId="15AA43C0" w14:textId="77777777" w:rsidR="00A444F2" w:rsidRDefault="00A65FDC" w:rsidP="003B7B9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444F2">
                        <w:rPr>
                          <w:b/>
                          <w:sz w:val="24"/>
                          <w:szCs w:val="24"/>
                        </w:rPr>
                        <w:t xml:space="preserve">                </w:t>
                      </w:r>
                    </w:p>
                    <w:p w14:paraId="00FDBF77" w14:textId="129E3B1B" w:rsidR="00A444F2" w:rsidRDefault="00A444F2" w:rsidP="003B7B9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         Info</w:t>
                      </w:r>
                      <w:r w:rsidR="003B7B90" w:rsidRPr="00A444F2">
                        <w:rPr>
                          <w:b/>
                          <w:sz w:val="24"/>
                          <w:szCs w:val="24"/>
                        </w:rPr>
                        <w:t xml:space="preserve">rmace </w:t>
                      </w:r>
                      <w:r w:rsidR="00BE6647">
                        <w:rPr>
                          <w:b/>
                          <w:sz w:val="24"/>
                          <w:szCs w:val="24"/>
                        </w:rPr>
                        <w:t>po</w:t>
                      </w:r>
                      <w:r w:rsidR="003B7B90" w:rsidRPr="00A444F2">
                        <w:rPr>
                          <w:b/>
                          <w:sz w:val="24"/>
                          <w:szCs w:val="24"/>
                        </w:rPr>
                        <w:t xml:space="preserve">dle zákona č. 255/2012 Sb., o kontrole, o výsledcích kontrol provedených </w:t>
                      </w:r>
                    </w:p>
                    <w:p w14:paraId="1D7BD7B3" w14:textId="5B4E418A" w:rsidR="005771C2" w:rsidRPr="00A444F2" w:rsidRDefault="00A444F2" w:rsidP="003B7B9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                                   </w:t>
                      </w:r>
                      <w:r w:rsidR="003B7B90" w:rsidRPr="00A444F2">
                        <w:rPr>
                          <w:b/>
                          <w:sz w:val="24"/>
                          <w:szCs w:val="24"/>
                        </w:rPr>
                        <w:t xml:space="preserve">odborem financí Městského úřadu Čáslav </w:t>
                      </w:r>
                      <w:r w:rsidRPr="00A444F2">
                        <w:rPr>
                          <w:b/>
                          <w:sz w:val="24"/>
                          <w:szCs w:val="24"/>
                        </w:rPr>
                        <w:t>v roce 2021</w:t>
                      </w:r>
                    </w:p>
                  </w:txbxContent>
                </v:textbox>
              </v:shape>
            </w:pict>
          </mc:Fallback>
        </mc:AlternateContent>
      </w:r>
    </w:p>
    <w:p w14:paraId="59A8CCDC" w14:textId="353B06D6" w:rsidR="008C191C" w:rsidRDefault="008C191C" w:rsidP="004259E1"/>
    <w:p w14:paraId="3BC80B95" w14:textId="488030A8" w:rsidR="008C191C" w:rsidRDefault="008C191C" w:rsidP="004259E1"/>
    <w:p w14:paraId="0471300B" w14:textId="77777777" w:rsidR="008C191C" w:rsidRDefault="008C191C" w:rsidP="004259E1"/>
    <w:p w14:paraId="513C45A9" w14:textId="77777777" w:rsidR="00BE6647" w:rsidRDefault="00BE6647" w:rsidP="00A65FDC"/>
    <w:p w14:paraId="6718BC1E" w14:textId="77777777" w:rsidR="00BE6647" w:rsidRDefault="00BE6647" w:rsidP="00A65FDC"/>
    <w:p w14:paraId="021BBA85" w14:textId="77777777" w:rsidR="00BE6647" w:rsidRDefault="00BE6647" w:rsidP="00BE6647">
      <w:pPr>
        <w:jc w:val="both"/>
      </w:pPr>
    </w:p>
    <w:p w14:paraId="381C4DA2" w14:textId="4FE1966D" w:rsidR="00B44843" w:rsidRDefault="00BE6647" w:rsidP="00BE6647">
      <w:pPr>
        <w:jc w:val="both"/>
      </w:pPr>
      <w:r>
        <w:t>Odbor financí Městského úřadu Čáslav podle § 26 zákona č. 255/20212 Sb., o kontrole, zveřejňuje informace o provedených kontrolách za rok 2021.</w:t>
      </w:r>
    </w:p>
    <w:p w14:paraId="1C54C32B" w14:textId="7AD00DDA" w:rsidR="00BE6647" w:rsidRDefault="00BE6647" w:rsidP="00BE6647">
      <w:pPr>
        <w:jc w:val="both"/>
      </w:pPr>
    </w:p>
    <w:p w14:paraId="1AB05E1B" w14:textId="2FC575B2" w:rsidR="00BE6647" w:rsidRDefault="00BE6647" w:rsidP="00BE6647">
      <w:pPr>
        <w:jc w:val="both"/>
      </w:pPr>
      <w:r>
        <w:t xml:space="preserve">V roce 2021 neprovedl </w:t>
      </w:r>
      <w:r w:rsidRPr="00BE6647">
        <w:rPr>
          <w:u w:val="single"/>
        </w:rPr>
        <w:t>odbor financí</w:t>
      </w:r>
      <w:r>
        <w:t xml:space="preserve"> žádnou kontrolu.</w:t>
      </w:r>
    </w:p>
    <w:p w14:paraId="30DB1CB0" w14:textId="77777777" w:rsidR="00B44843" w:rsidRDefault="00B44843" w:rsidP="004259E1"/>
    <w:p w14:paraId="0CDFAD21" w14:textId="77777777" w:rsidR="00BE6647" w:rsidRDefault="00BE6647" w:rsidP="004259E1"/>
    <w:sectPr w:rsidR="00BE6647" w:rsidSect="008C19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552" w:right="1134" w:bottom="2552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F1EB0" w14:textId="77777777" w:rsidR="008E4044" w:rsidRDefault="008E4044" w:rsidP="00DD02EC">
      <w:pPr>
        <w:spacing w:after="0" w:line="240" w:lineRule="auto"/>
      </w:pPr>
      <w:r>
        <w:separator/>
      </w:r>
    </w:p>
  </w:endnote>
  <w:endnote w:type="continuationSeparator" w:id="0">
    <w:p w14:paraId="7876A8B7" w14:textId="77777777" w:rsidR="008E4044" w:rsidRDefault="008E4044" w:rsidP="00DD0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24FD7" w14:textId="77777777" w:rsidR="001A1D9A" w:rsidRDefault="001A1D9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1F1F5" w14:textId="77777777" w:rsidR="00CF53A6" w:rsidRPr="00CF53A6" w:rsidRDefault="00CF53A6">
    <w:pPr>
      <w:pStyle w:val="Zpat"/>
      <w:jc w:val="right"/>
    </w:pPr>
    <w:r w:rsidRPr="00CF53A6">
      <w:rPr>
        <w:bCs/>
        <w:sz w:val="24"/>
        <w:szCs w:val="24"/>
      </w:rPr>
      <w:fldChar w:fldCharType="begin"/>
    </w:r>
    <w:r w:rsidRPr="00CF53A6">
      <w:rPr>
        <w:bCs/>
      </w:rPr>
      <w:instrText>PAGE</w:instrText>
    </w:r>
    <w:r w:rsidRPr="00CF53A6">
      <w:rPr>
        <w:bCs/>
        <w:sz w:val="24"/>
        <w:szCs w:val="24"/>
      </w:rPr>
      <w:fldChar w:fldCharType="separate"/>
    </w:r>
    <w:r w:rsidR="00080622">
      <w:rPr>
        <w:bCs/>
        <w:noProof/>
      </w:rPr>
      <w:t>2</w:t>
    </w:r>
    <w:r w:rsidRPr="00CF53A6">
      <w:rPr>
        <w:bCs/>
        <w:sz w:val="24"/>
        <w:szCs w:val="24"/>
      </w:rPr>
      <w:fldChar w:fldCharType="end"/>
    </w:r>
    <w:r>
      <w:t xml:space="preserve"> /</w:t>
    </w:r>
    <w:r w:rsidRPr="00CF53A6">
      <w:t xml:space="preserve"> </w:t>
    </w:r>
    <w:r w:rsidRPr="00CF53A6">
      <w:rPr>
        <w:bCs/>
        <w:sz w:val="24"/>
        <w:szCs w:val="24"/>
      </w:rPr>
      <w:fldChar w:fldCharType="begin"/>
    </w:r>
    <w:r w:rsidRPr="00CF53A6">
      <w:rPr>
        <w:bCs/>
      </w:rPr>
      <w:instrText>NUMPAGES</w:instrText>
    </w:r>
    <w:r w:rsidRPr="00CF53A6">
      <w:rPr>
        <w:bCs/>
        <w:sz w:val="24"/>
        <w:szCs w:val="24"/>
      </w:rPr>
      <w:fldChar w:fldCharType="separate"/>
    </w:r>
    <w:r w:rsidR="006A5FDD">
      <w:rPr>
        <w:bCs/>
        <w:noProof/>
      </w:rPr>
      <w:t>1</w:t>
    </w:r>
    <w:r w:rsidRPr="00CF53A6">
      <w:rPr>
        <w:bCs/>
        <w:sz w:val="24"/>
        <w:szCs w:val="24"/>
      </w:rPr>
      <w:fldChar w:fldCharType="end"/>
    </w:r>
  </w:p>
  <w:p w14:paraId="45BC2C14" w14:textId="77777777" w:rsidR="007200AB" w:rsidRDefault="007200AB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A6C27" w14:textId="1FDE190E" w:rsidR="007200AB" w:rsidRPr="007200AB" w:rsidRDefault="006A5FDD" w:rsidP="00BD7297">
    <w:pPr>
      <w:pStyle w:val="Zpat"/>
      <w:jc w:val="right"/>
      <w:rPr>
        <w:color w:val="1D4F91"/>
        <w:sz w:val="16"/>
        <w:szCs w:val="16"/>
      </w:rPr>
    </w:pPr>
    <w:r>
      <w:rPr>
        <w:noProof/>
        <w:lang w:eastAsia="cs-CZ"/>
      </w:rPr>
      <w:drawing>
        <wp:anchor distT="0" distB="0" distL="114300" distR="114300" simplePos="0" relativeHeight="251658240" behindDoc="1" locked="0" layoutInCell="1" allowOverlap="1" wp14:anchorId="0FED3BFD" wp14:editId="1B2319A7">
          <wp:simplePos x="0" y="0"/>
          <wp:positionH relativeFrom="column">
            <wp:posOffset>-723265</wp:posOffset>
          </wp:positionH>
          <wp:positionV relativeFrom="paragraph">
            <wp:posOffset>-805815</wp:posOffset>
          </wp:positionV>
          <wp:extent cx="1801495" cy="1374140"/>
          <wp:effectExtent l="0" t="0" r="8255" b="0"/>
          <wp:wrapNone/>
          <wp:docPr id="16" name="Obrázek 1" descr="Hlavickovy_papir_CB_Znak_Logo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Hlavickovy_papir_CB_Znak_Logo_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1495" cy="1374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E6647"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65F2ED18" wp14:editId="53FCAF4E">
              <wp:simplePos x="0" y="0"/>
              <wp:positionH relativeFrom="column">
                <wp:posOffset>932815</wp:posOffset>
              </wp:positionH>
              <wp:positionV relativeFrom="paragraph">
                <wp:posOffset>-488950</wp:posOffset>
              </wp:positionV>
              <wp:extent cx="4326255" cy="605155"/>
              <wp:effectExtent l="0" t="0" r="0" b="0"/>
              <wp:wrapNone/>
              <wp:docPr id="12" name="Textové po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6255" cy="605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F569A4" w14:textId="6148C09E" w:rsidR="00A128F0" w:rsidRPr="00D813F9" w:rsidRDefault="00097D69" w:rsidP="00097D69">
                          <w:pPr>
                            <w:pStyle w:val="Zkladnodstavec"/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F2ED18" id="_x0000_t202" coordsize="21600,21600" o:spt="202" path="m,l,21600r21600,l21600,xe">
              <v:stroke joinstyle="miter"/>
              <v:path gradientshapeok="t" o:connecttype="rect"/>
            </v:shapetype>
            <v:shape id="Textové pole 12" o:spid="_x0000_s1032" type="#_x0000_t202" style="position:absolute;left:0;text-align:left;margin-left:73.45pt;margin-top:-38.5pt;width:340.65pt;height:47.6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" filled="f" stroked="f">
              <v:textbox>
                <w:txbxContent>
                  <w:p w14:paraId="79F569A4" w14:textId="6148C09E" w:rsidR="00A128F0" w:rsidRPr="00D813F9" w:rsidRDefault="00097D69" w:rsidP="00097D69">
                    <w:pPr>
                      <w:pStyle w:val="Zkladnodstavec"/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 w:rsidR="00BE6647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68B9D222" wp14:editId="34ECEA1E">
              <wp:simplePos x="0" y="0"/>
              <wp:positionH relativeFrom="column">
                <wp:posOffset>5936615</wp:posOffset>
              </wp:positionH>
              <wp:positionV relativeFrom="paragraph">
                <wp:posOffset>-103505</wp:posOffset>
              </wp:positionV>
              <wp:extent cx="329565" cy="351155"/>
              <wp:effectExtent l="0" t="0" r="0" b="0"/>
              <wp:wrapNone/>
              <wp:docPr id="11" name="Obdélník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9565" cy="3511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9E9D76A" id="Obdélník 11" o:spid="_x0000_s1026" style="position:absolute;margin-left:467.45pt;margin-top:-8.15pt;width:25.95pt;height:27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" stroked="f"/>
          </w:pict>
        </mc:Fallback>
      </mc:AlternateContent>
    </w:r>
    <w:r w:rsidR="00125EA1" w:rsidRPr="007200AB">
      <w:rPr>
        <w:color w:val="1D4F91"/>
        <w:sz w:val="16"/>
        <w:szCs w:val="16"/>
      </w:rPr>
      <w:fldChar w:fldCharType="begin"/>
    </w:r>
    <w:r w:rsidR="007200AB" w:rsidRPr="007200AB">
      <w:rPr>
        <w:color w:val="1D4F91"/>
        <w:sz w:val="16"/>
        <w:szCs w:val="16"/>
      </w:rPr>
      <w:instrText xml:space="preserve"> PAGE   \* MERGEFORMAT </w:instrText>
    </w:r>
    <w:r w:rsidR="00125EA1" w:rsidRPr="007200AB">
      <w:rPr>
        <w:color w:val="1D4F91"/>
        <w:sz w:val="16"/>
        <w:szCs w:val="16"/>
      </w:rPr>
      <w:fldChar w:fldCharType="separate"/>
    </w:r>
    <w:r>
      <w:rPr>
        <w:noProof/>
        <w:color w:val="1D4F91"/>
        <w:sz w:val="16"/>
        <w:szCs w:val="16"/>
      </w:rPr>
      <w:t>1</w:t>
    </w:r>
    <w:r w:rsidR="00125EA1" w:rsidRPr="007200AB">
      <w:rPr>
        <w:color w:val="1D4F91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51C9B" w14:textId="77777777" w:rsidR="008E4044" w:rsidRDefault="008E4044" w:rsidP="00DD02EC">
      <w:pPr>
        <w:spacing w:after="0" w:line="240" w:lineRule="auto"/>
      </w:pPr>
      <w:r>
        <w:separator/>
      </w:r>
    </w:p>
  </w:footnote>
  <w:footnote w:type="continuationSeparator" w:id="0">
    <w:p w14:paraId="752E367C" w14:textId="77777777" w:rsidR="008E4044" w:rsidRDefault="008E4044" w:rsidP="00DD0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B9DF3" w14:textId="77777777" w:rsidR="001A1D9A" w:rsidRDefault="001A1D9A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FC744" w14:textId="631EE5A8" w:rsidR="008C191C" w:rsidRDefault="00BE6647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6F8B833F" wp14:editId="3B6314BA">
              <wp:simplePos x="0" y="0"/>
              <wp:positionH relativeFrom="column">
                <wp:posOffset>901065</wp:posOffset>
              </wp:positionH>
              <wp:positionV relativeFrom="paragraph">
                <wp:posOffset>749935</wp:posOffset>
              </wp:positionV>
              <wp:extent cx="2803525" cy="323850"/>
              <wp:effectExtent l="0" t="0" r="0" b="0"/>
              <wp:wrapNone/>
              <wp:docPr id="20" name="Textové po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3525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DF2606" w14:textId="77777777" w:rsidR="003F41CA" w:rsidRDefault="003F41CA" w:rsidP="003F41CA">
                          <w:r>
                            <w:t>Jednací číslo: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F8B833F" id="_x0000_t202" coordsize="21600,21600" o:spt="202" path="m,l,21600r21600,l21600,xe">
              <v:stroke joinstyle="miter"/>
              <v:path gradientshapeok="t" o:connecttype="rect"/>
            </v:shapetype>
            <v:shape id="Textové pole 20" o:spid="_x0000_s1029" type="#_x0000_t202" style="position:absolute;margin-left:70.95pt;margin-top:59.05pt;width:220.75pt;height:25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" filled="f" stroked="f">
              <v:textbox>
                <w:txbxContent>
                  <w:p w14:paraId="05DF2606" w14:textId="77777777" w:rsidR="003F41CA" w:rsidRDefault="003F41CA" w:rsidP="003F41CA">
                    <w:r>
                      <w:t>Jednací číslo: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867B1EB" wp14:editId="0232EEB4">
              <wp:simplePos x="0" y="0"/>
              <wp:positionH relativeFrom="column">
                <wp:posOffset>892810</wp:posOffset>
              </wp:positionH>
              <wp:positionV relativeFrom="paragraph">
                <wp:posOffset>182880</wp:posOffset>
              </wp:positionV>
              <wp:extent cx="5426075" cy="463550"/>
              <wp:effectExtent l="0" t="0" r="0" b="0"/>
              <wp:wrapNone/>
              <wp:docPr id="19" name="Textové pol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607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0415BB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MĚSTSKÝ ÚŘAD ČÁSLAV</w:t>
                          </w:r>
                        </w:p>
                        <w:p w14:paraId="3FC27FF3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color w:val="000000"/>
                              <w:sz w:val="24"/>
                              <w:szCs w:val="24"/>
                            </w:rPr>
                            <w:t>Odbor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867B1EB" id="Textové pole 19" o:spid="_x0000_s1030" type="#_x0000_t202" style="position:absolute;margin-left:70.3pt;margin-top:14.4pt;width:427.25pt;height:36.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" filled="f" stroked="f">
              <v:textbox style="mso-fit-shape-to-text:t">
                <w:txbxContent>
                  <w:p w14:paraId="280415BB" w14:textId="77777777" w:rsidR="003F41CA" w:rsidRPr="00D813F9" w:rsidRDefault="003F41CA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b/>
                        <w:color w:val="000000"/>
                        <w:sz w:val="24"/>
                        <w:szCs w:val="24"/>
                      </w:rPr>
                      <w:t>MĚSTSKÝ ÚŘAD ČÁSLAV</w:t>
                    </w:r>
                  </w:p>
                  <w:p w14:paraId="3FC27FF3" w14:textId="77777777" w:rsidR="003F41CA" w:rsidRPr="00D813F9" w:rsidRDefault="003F41CA" w:rsidP="003F41CA">
                    <w:pPr>
                      <w:spacing w:after="0" w:line="240" w:lineRule="auto"/>
                      <w:rPr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color w:val="000000"/>
                        <w:sz w:val="24"/>
                        <w:szCs w:val="24"/>
                      </w:rPr>
                      <w:t>Odbor</w:t>
                    </w:r>
                  </w:p>
                </w:txbxContent>
              </v:textbox>
            </v:shape>
          </w:pict>
        </mc:Fallback>
      </mc:AlternateContent>
    </w:r>
    <w:r w:rsidR="006A5FDD">
      <w:rPr>
        <w:noProof/>
        <w:lang w:eastAsia="cs-CZ"/>
      </w:rPr>
      <w:drawing>
        <wp:anchor distT="0" distB="0" distL="114300" distR="114300" simplePos="0" relativeHeight="251659264" behindDoc="1" locked="0" layoutInCell="1" allowOverlap="1" wp14:anchorId="0B475D39" wp14:editId="4BD00DB3">
          <wp:simplePos x="0" y="0"/>
          <wp:positionH relativeFrom="column">
            <wp:posOffset>-723265</wp:posOffset>
          </wp:positionH>
          <wp:positionV relativeFrom="paragraph">
            <wp:posOffset>-450215</wp:posOffset>
          </wp:positionV>
          <wp:extent cx="7565390" cy="1369060"/>
          <wp:effectExtent l="0" t="0" r="0" b="2540"/>
          <wp:wrapNone/>
          <wp:docPr id="18" name="Obrázek 3" descr="Hlavickovy_papir_CB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Hlavickovy_papir_CB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36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56192" behindDoc="0" locked="0" layoutInCell="1" allowOverlap="1" wp14:anchorId="558FB272" wp14:editId="4E57F729">
              <wp:simplePos x="0" y="0"/>
              <wp:positionH relativeFrom="column">
                <wp:posOffset>859155</wp:posOffset>
              </wp:positionH>
              <wp:positionV relativeFrom="paragraph">
                <wp:posOffset>683894</wp:posOffset>
              </wp:positionV>
              <wp:extent cx="5259705" cy="0"/>
              <wp:effectExtent l="0" t="0" r="17145" b="19050"/>
              <wp:wrapNone/>
              <wp:docPr id="15" name="Přímá spojnice se šipkou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9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2CD49" id="_x0000_t32" coordsize="21600,21600" o:spt="32" o:oned="t" path="m,l21600,21600e" filled="f">
              <v:path arrowok="t" fillok="f" o:connecttype="none"/>
              <o:lock v:ext="edit" shapetype="t"/>
            </v:shapetype>
            <v:shape id="Přímá spojnice se šipkou 15" o:spid="_x0000_s1026" type="#_x0000_t32" style="position:absolute;margin-left:67.65pt;margin-top:53.85pt;width:414.15pt;height:0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B0AB1" w14:textId="561ED9F4" w:rsidR="007200AB" w:rsidRDefault="00BE6647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BB5DBFE" wp14:editId="125B5D81">
              <wp:simplePos x="0" y="0"/>
              <wp:positionH relativeFrom="column">
                <wp:posOffset>864235</wp:posOffset>
              </wp:positionH>
              <wp:positionV relativeFrom="paragraph">
                <wp:posOffset>203835</wp:posOffset>
              </wp:positionV>
              <wp:extent cx="5426075" cy="463550"/>
              <wp:effectExtent l="0" t="0" r="0" b="0"/>
              <wp:wrapNone/>
              <wp:docPr id="14" name="Textové pol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607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51498A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MĚSTSKÝ ÚŘAD ČÁSLAV</w:t>
                          </w:r>
                        </w:p>
                        <w:p w14:paraId="507EFD3C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color w:val="000000"/>
                              <w:sz w:val="24"/>
                              <w:szCs w:val="24"/>
                            </w:rPr>
                            <w:t>Odbor</w:t>
                          </w:r>
                          <w:r w:rsidR="00A65FDC">
                            <w:rPr>
                              <w:color w:val="000000"/>
                              <w:sz w:val="24"/>
                              <w:szCs w:val="24"/>
                            </w:rPr>
                            <w:t xml:space="preserve"> financí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BB5DBFE" id="_x0000_t202" coordsize="21600,21600" o:spt="202" path="m,l,21600r21600,l21600,xe">
              <v:stroke joinstyle="miter"/>
              <v:path gradientshapeok="t" o:connecttype="rect"/>
            </v:shapetype>
            <v:shape id="Textové pole 14" o:spid="_x0000_s1031" type="#_x0000_t202" style="position:absolute;margin-left:68.05pt;margin-top:16.05pt;width:427.25pt;height:36.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" filled="f" stroked="f">
              <v:textbox style="mso-fit-shape-to-text:t">
                <w:txbxContent>
                  <w:p w14:paraId="3351498A" w14:textId="77777777" w:rsidR="003F41CA" w:rsidRPr="00D813F9" w:rsidRDefault="003F41CA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b/>
                        <w:color w:val="000000"/>
                        <w:sz w:val="24"/>
                        <w:szCs w:val="24"/>
                      </w:rPr>
                      <w:t>MĚSTSKÝ ÚŘAD ČÁSLAV</w:t>
                    </w:r>
                  </w:p>
                  <w:p w14:paraId="507EFD3C" w14:textId="77777777" w:rsidR="003F41CA" w:rsidRPr="00D813F9" w:rsidRDefault="003F41CA" w:rsidP="003F41CA">
                    <w:pPr>
                      <w:spacing w:after="0" w:line="240" w:lineRule="auto"/>
                      <w:rPr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color w:val="000000"/>
                        <w:sz w:val="24"/>
                        <w:szCs w:val="24"/>
                      </w:rPr>
                      <w:t>Odbor</w:t>
                    </w:r>
                    <w:r w:rsidR="00A65FDC">
                      <w:rPr>
                        <w:color w:val="000000"/>
                        <w:sz w:val="24"/>
                        <w:szCs w:val="24"/>
                      </w:rPr>
                      <w:t xml:space="preserve"> financí</w:t>
                    </w:r>
                  </w:p>
                </w:txbxContent>
              </v:textbox>
            </v:shape>
          </w:pict>
        </mc:Fallback>
      </mc:AlternateContent>
    </w:r>
    <w:r w:rsidR="006A5FDD">
      <w:rPr>
        <w:noProof/>
        <w:lang w:eastAsia="cs-CZ"/>
      </w:rPr>
      <w:drawing>
        <wp:anchor distT="0" distB="0" distL="114300" distR="114300" simplePos="0" relativeHeight="251657216" behindDoc="1" locked="0" layoutInCell="1" allowOverlap="1" wp14:anchorId="3DEBDC61" wp14:editId="1C723947">
          <wp:simplePos x="0" y="0"/>
          <wp:positionH relativeFrom="column">
            <wp:posOffset>-723265</wp:posOffset>
          </wp:positionH>
          <wp:positionV relativeFrom="paragraph">
            <wp:posOffset>-455930</wp:posOffset>
          </wp:positionV>
          <wp:extent cx="7565390" cy="1369060"/>
          <wp:effectExtent l="0" t="0" r="0" b="2540"/>
          <wp:wrapNone/>
          <wp:docPr id="17" name="Obrázek 0" descr="Hlavickovy_papir_CB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0" descr="Hlavickovy_papir_CB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36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55168" behindDoc="0" locked="0" layoutInCell="1" allowOverlap="1" wp14:anchorId="7DA066BB" wp14:editId="09F8F625">
              <wp:simplePos x="0" y="0"/>
              <wp:positionH relativeFrom="column">
                <wp:posOffset>859790</wp:posOffset>
              </wp:positionH>
              <wp:positionV relativeFrom="paragraph">
                <wp:posOffset>698499</wp:posOffset>
              </wp:positionV>
              <wp:extent cx="5259705" cy="0"/>
              <wp:effectExtent l="0" t="0" r="17145" b="19050"/>
              <wp:wrapNone/>
              <wp:docPr id="13" name="Přímá spojnice se šipkou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9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E465C7" id="_x0000_t32" coordsize="21600,21600" o:spt="32" o:oned="t" path="m,l21600,21600e" filled="f">
              <v:path arrowok="t" fillok="f" o:connecttype="none"/>
              <o:lock v:ext="edit" shapetype="t"/>
            </v:shapetype>
            <v:shape id="Přímá spojnice se šipkou 13" o:spid="_x0000_s1026" type="#_x0000_t32" style="position:absolute;margin-left:67.7pt;margin-top:55pt;width:414.15pt;height:0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>
      <o:colormru v:ext="edit" colors="#1d4f91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FDD"/>
    <w:rsid w:val="0007503B"/>
    <w:rsid w:val="00080622"/>
    <w:rsid w:val="00094557"/>
    <w:rsid w:val="00097D69"/>
    <w:rsid w:val="000C4FAE"/>
    <w:rsid w:val="000E5507"/>
    <w:rsid w:val="00110F76"/>
    <w:rsid w:val="00125EA1"/>
    <w:rsid w:val="001415F4"/>
    <w:rsid w:val="001A1D9A"/>
    <w:rsid w:val="001A7732"/>
    <w:rsid w:val="001B50D4"/>
    <w:rsid w:val="002007C5"/>
    <w:rsid w:val="00210E22"/>
    <w:rsid w:val="002504AA"/>
    <w:rsid w:val="002B0FA7"/>
    <w:rsid w:val="002E0288"/>
    <w:rsid w:val="002E4EFC"/>
    <w:rsid w:val="003200E9"/>
    <w:rsid w:val="00393D1A"/>
    <w:rsid w:val="003A0154"/>
    <w:rsid w:val="003B2B57"/>
    <w:rsid w:val="003B7B90"/>
    <w:rsid w:val="003F41CA"/>
    <w:rsid w:val="00407148"/>
    <w:rsid w:val="004259E1"/>
    <w:rsid w:val="0045011D"/>
    <w:rsid w:val="00494FBF"/>
    <w:rsid w:val="004C55E6"/>
    <w:rsid w:val="005127C0"/>
    <w:rsid w:val="00540B2A"/>
    <w:rsid w:val="005567D4"/>
    <w:rsid w:val="005771C2"/>
    <w:rsid w:val="00590BE6"/>
    <w:rsid w:val="005B57BA"/>
    <w:rsid w:val="005D65C4"/>
    <w:rsid w:val="005D6BA7"/>
    <w:rsid w:val="006169D5"/>
    <w:rsid w:val="00620454"/>
    <w:rsid w:val="006516F0"/>
    <w:rsid w:val="006A5FDD"/>
    <w:rsid w:val="006D6512"/>
    <w:rsid w:val="007200AB"/>
    <w:rsid w:val="00776FF4"/>
    <w:rsid w:val="007C699A"/>
    <w:rsid w:val="00806067"/>
    <w:rsid w:val="00826E0B"/>
    <w:rsid w:val="00852E65"/>
    <w:rsid w:val="008778A1"/>
    <w:rsid w:val="00893FBB"/>
    <w:rsid w:val="008B266B"/>
    <w:rsid w:val="008C191C"/>
    <w:rsid w:val="008E4044"/>
    <w:rsid w:val="0090728C"/>
    <w:rsid w:val="00921868"/>
    <w:rsid w:val="00935E02"/>
    <w:rsid w:val="00944630"/>
    <w:rsid w:val="00987CD7"/>
    <w:rsid w:val="009B246E"/>
    <w:rsid w:val="009B40C3"/>
    <w:rsid w:val="009C7676"/>
    <w:rsid w:val="009E3557"/>
    <w:rsid w:val="00A128F0"/>
    <w:rsid w:val="00A4192E"/>
    <w:rsid w:val="00A444F2"/>
    <w:rsid w:val="00A6407E"/>
    <w:rsid w:val="00A65FDC"/>
    <w:rsid w:val="00B44843"/>
    <w:rsid w:val="00B455D9"/>
    <w:rsid w:val="00B510DF"/>
    <w:rsid w:val="00B55DF7"/>
    <w:rsid w:val="00B61AA1"/>
    <w:rsid w:val="00B84BB5"/>
    <w:rsid w:val="00BD7297"/>
    <w:rsid w:val="00BE6647"/>
    <w:rsid w:val="00BF336E"/>
    <w:rsid w:val="00C06F35"/>
    <w:rsid w:val="00CF53A6"/>
    <w:rsid w:val="00D76237"/>
    <w:rsid w:val="00D813F9"/>
    <w:rsid w:val="00DD02EC"/>
    <w:rsid w:val="00E00620"/>
    <w:rsid w:val="00E05BB8"/>
    <w:rsid w:val="00E16AD5"/>
    <w:rsid w:val="00E33733"/>
    <w:rsid w:val="00E7355B"/>
    <w:rsid w:val="00EC487D"/>
    <w:rsid w:val="00F37C8C"/>
    <w:rsid w:val="00FD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1d4f91"/>
    </o:shapedefaults>
    <o:shapelayout v:ext="edit">
      <o:idmap v:ext="edit" data="2"/>
    </o:shapelayout>
  </w:shapeDefaults>
  <w:decimalSymbol w:val=","/>
  <w:listSeparator w:val=";"/>
  <w14:docId w14:val="580F05FF"/>
  <w15:docId w15:val="{EEB60A96-6B4F-433A-9587-D3D83C5B5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76FF4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D02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D02EC"/>
  </w:style>
  <w:style w:type="paragraph" w:styleId="Zpat">
    <w:name w:val="footer"/>
    <w:basedOn w:val="Normln"/>
    <w:link w:val="ZpatChar"/>
    <w:uiPriority w:val="99"/>
    <w:unhideWhenUsed/>
    <w:rsid w:val="00DD02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D02EC"/>
  </w:style>
  <w:style w:type="paragraph" w:styleId="Textbubliny">
    <w:name w:val="Balloon Text"/>
    <w:basedOn w:val="Normln"/>
    <w:link w:val="TextbublinyChar"/>
    <w:uiPriority w:val="99"/>
    <w:semiHidden/>
    <w:unhideWhenUsed/>
    <w:rsid w:val="00DD0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DD02EC"/>
    <w:rPr>
      <w:rFonts w:ascii="Tahoma" w:hAnsi="Tahoma" w:cs="Tahoma"/>
      <w:sz w:val="16"/>
      <w:szCs w:val="16"/>
    </w:rPr>
  </w:style>
  <w:style w:type="paragraph" w:customStyle="1" w:styleId="Zkladnodstavec">
    <w:name w:val="[Základní odstavec]"/>
    <w:basedOn w:val="Normln"/>
    <w:uiPriority w:val="99"/>
    <w:rsid w:val="002E4EF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styleId="Hypertextovodkaz">
    <w:name w:val="Hyperlink"/>
    <w:uiPriority w:val="99"/>
    <w:unhideWhenUsed/>
    <w:rsid w:val="00A128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chova\Desktop\informace%20106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3EBFF6-9D72-45BC-AB19-66367202C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informace 106</Template>
  <TotalTime>0</TotalTime>
  <Pages>1</Pages>
  <Words>31</Words>
  <Characters>183</Characters>
  <Application>Microsoft Office Word</Application>
  <DocSecurity>4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Links>
    <vt:vector size="6" baseType="variant">
      <vt:variant>
        <vt:i4>262160</vt:i4>
      </vt:variant>
      <vt:variant>
        <vt:i4>0</vt:i4>
      </vt:variant>
      <vt:variant>
        <vt:i4>0</vt:i4>
      </vt:variant>
      <vt:variant>
        <vt:i4>5</vt:i4>
      </vt:variant>
      <vt:variant>
        <vt:lpwstr>http://www.meucaslav.cz/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Pechova</dc:creator>
  <cp:keywords/>
  <dc:description/>
  <cp:lastModifiedBy>Jirková Michaela</cp:lastModifiedBy>
  <cp:revision>2</cp:revision>
  <cp:lastPrinted>2022-01-03T09:39:00Z</cp:lastPrinted>
  <dcterms:created xsi:type="dcterms:W3CDTF">2022-01-19T08:43:00Z</dcterms:created>
  <dcterms:modified xsi:type="dcterms:W3CDTF">2022-01-19T08:43:00Z</dcterms:modified>
</cp:coreProperties>
</file>