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AC183D" w14:textId="77777777" w:rsidR="00472B41" w:rsidRPr="00ED59A6" w:rsidRDefault="00472B41" w:rsidP="00472B41">
      <w:pPr>
        <w:jc w:val="center"/>
        <w:rPr>
          <w:sz w:val="28"/>
          <w:szCs w:val="28"/>
        </w:rPr>
      </w:pPr>
      <w:r w:rsidRPr="00ED59A6">
        <w:rPr>
          <w:sz w:val="28"/>
          <w:szCs w:val="28"/>
        </w:rPr>
        <w:t>Místní poplatek ze psů – oznámení zániku poplatkové povinnosti</w:t>
      </w:r>
    </w:p>
    <w:p w14:paraId="392AC06A" w14:textId="77777777" w:rsidR="008C191C" w:rsidRDefault="008C191C" w:rsidP="004259E1"/>
    <w:p w14:paraId="38247DB2" w14:textId="77777777" w:rsidR="00472B41" w:rsidRDefault="00472B41" w:rsidP="00472B41">
      <w:pPr>
        <w:spacing w:after="0"/>
        <w:jc w:val="both"/>
      </w:pPr>
      <w:r>
        <w:t>Jméno a příjmení držitele psa…………………………………………………………………………………………………………………</w:t>
      </w:r>
      <w:proofErr w:type="gramStart"/>
      <w:r>
        <w:t>…….</w:t>
      </w:r>
      <w:proofErr w:type="gramEnd"/>
      <w:r>
        <w:t>.</w:t>
      </w:r>
    </w:p>
    <w:p w14:paraId="6AF6F1AC" w14:textId="77777777" w:rsidR="00472B41" w:rsidRDefault="00472B41" w:rsidP="00472B41">
      <w:pPr>
        <w:spacing w:after="0"/>
        <w:jc w:val="both"/>
      </w:pPr>
    </w:p>
    <w:p w14:paraId="1EA255C9" w14:textId="77777777" w:rsidR="00472B41" w:rsidRDefault="00472B41" w:rsidP="00472B41">
      <w:pPr>
        <w:spacing w:after="0"/>
        <w:jc w:val="both"/>
      </w:pPr>
      <w:r>
        <w:t>Adresa trvalého bydliště držitele psa………………………………………………………………………………………………………</w:t>
      </w:r>
      <w:proofErr w:type="gramStart"/>
      <w:r>
        <w:t>…….</w:t>
      </w:r>
      <w:proofErr w:type="gramEnd"/>
      <w:r>
        <w:t>.</w:t>
      </w:r>
    </w:p>
    <w:p w14:paraId="54C1D510" w14:textId="77777777" w:rsidR="00472B41" w:rsidRDefault="00472B41" w:rsidP="00472B41">
      <w:pPr>
        <w:spacing w:after="0"/>
        <w:jc w:val="both"/>
      </w:pPr>
    </w:p>
    <w:p w14:paraId="2B17A6DF" w14:textId="77777777" w:rsidR="00472B41" w:rsidRDefault="00472B41" w:rsidP="00472B41">
      <w:pPr>
        <w:spacing w:after="0"/>
        <w:jc w:val="both"/>
      </w:pPr>
      <w:r>
        <w:t>Odhlášení poplatkové povinnosti k datu…………………………………………………………………………………………………</w:t>
      </w:r>
      <w:proofErr w:type="gramStart"/>
      <w:r>
        <w:t>…….</w:t>
      </w:r>
      <w:proofErr w:type="gramEnd"/>
      <w:r>
        <w:t>.</w:t>
      </w:r>
    </w:p>
    <w:p w14:paraId="45698D9B" w14:textId="77777777" w:rsidR="00472B41" w:rsidRDefault="00472B41" w:rsidP="00472B41">
      <w:pPr>
        <w:spacing w:after="0"/>
        <w:jc w:val="both"/>
      </w:pPr>
    </w:p>
    <w:p w14:paraId="7D6A4FEB" w14:textId="77777777" w:rsidR="00472B41" w:rsidRDefault="00472B41" w:rsidP="00472B41">
      <w:pPr>
        <w:spacing w:after="0"/>
        <w:jc w:val="both"/>
      </w:pPr>
      <w:r>
        <w:t>z důvodu…………………………………………………………………………………………………………………………………………………</w:t>
      </w:r>
      <w:proofErr w:type="gramStart"/>
      <w:r>
        <w:t>…….</w:t>
      </w:r>
      <w:proofErr w:type="gramEnd"/>
      <w:r>
        <w:t>.</w:t>
      </w:r>
    </w:p>
    <w:p w14:paraId="7288D7B0" w14:textId="77777777" w:rsidR="00472B41" w:rsidRDefault="00472B41" w:rsidP="00472B41">
      <w:pPr>
        <w:spacing w:after="0"/>
        <w:jc w:val="both"/>
      </w:pPr>
    </w:p>
    <w:p w14:paraId="06C77BBE" w14:textId="77777777" w:rsidR="00472B41" w:rsidRDefault="00472B41" w:rsidP="00472B41">
      <w:pPr>
        <w:spacing w:after="0"/>
        <w:jc w:val="both"/>
      </w:pPr>
    </w:p>
    <w:p w14:paraId="2DE2E4CB" w14:textId="77777777" w:rsidR="008C191C" w:rsidRDefault="00C62F57" w:rsidP="00472B41">
      <w:r>
        <w:rPr>
          <w:noProof/>
          <w:lang w:eastAsia="cs-CZ"/>
        </w:rPr>
        <w:drawing>
          <wp:anchor distT="0" distB="0" distL="114300" distR="114300" simplePos="0" relativeHeight="251662336" behindDoc="1" locked="0" layoutInCell="1" allowOverlap="1" wp14:anchorId="489DB383" wp14:editId="64FC71F1">
            <wp:simplePos x="0" y="0"/>
            <wp:positionH relativeFrom="column">
              <wp:posOffset>-753745</wp:posOffset>
            </wp:positionH>
            <wp:positionV relativeFrom="paragraph">
              <wp:posOffset>191770</wp:posOffset>
            </wp:positionV>
            <wp:extent cx="1801495" cy="1374140"/>
            <wp:effectExtent l="0" t="0" r="8255" b="0"/>
            <wp:wrapTight wrapText="bothSides">
              <wp:wrapPolygon edited="0">
                <wp:start x="0" y="0"/>
                <wp:lineTo x="0" y="21261"/>
                <wp:lineTo x="21471" y="21261"/>
                <wp:lineTo x="21471" y="0"/>
                <wp:lineTo x="0" y="0"/>
              </wp:wrapPolygon>
            </wp:wrapTight>
            <wp:docPr id="10" name="Obrázek 1" descr="Hlavickovy_papir_CB_Znak_Logo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 descr="Hlavickovy_papir_CB_Znak_Logo_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1495" cy="1374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2B41">
        <w:t>V Čáslavi dne…………………………………….</w:t>
      </w:r>
      <w:r w:rsidR="00472B41">
        <w:tab/>
      </w:r>
      <w:r w:rsidR="00472B41">
        <w:tab/>
      </w:r>
      <w:r w:rsidR="00472B41">
        <w:tab/>
      </w:r>
      <w:r w:rsidR="00472B41">
        <w:tab/>
      </w:r>
      <w:r w:rsidR="00472B41">
        <w:tab/>
        <w:t>Podpis……………………………………………</w:t>
      </w:r>
    </w:p>
    <w:p w14:paraId="746FFF22" w14:textId="77777777" w:rsidR="00472B41" w:rsidRDefault="00472B41" w:rsidP="00472B41">
      <w:pPr>
        <w:pStyle w:val="Zkladnodstavec"/>
        <w:spacing w:line="240" w:lineRule="auto"/>
        <w:rPr>
          <w:rFonts w:ascii="Calibri" w:hAnsi="Calibri" w:cs="Calibri"/>
          <w:sz w:val="10"/>
          <w:szCs w:val="10"/>
        </w:rPr>
      </w:pPr>
    </w:p>
    <w:p w14:paraId="079BAED2" w14:textId="77777777" w:rsidR="00472B41" w:rsidRDefault="00472B41" w:rsidP="00472B41">
      <w:pPr>
        <w:pStyle w:val="Zkladnodstavec"/>
        <w:spacing w:line="240" w:lineRule="auto"/>
        <w:rPr>
          <w:rFonts w:ascii="Calibri" w:hAnsi="Calibri" w:cs="Calibri"/>
          <w:sz w:val="10"/>
          <w:szCs w:val="10"/>
        </w:rPr>
      </w:pPr>
    </w:p>
    <w:p w14:paraId="7A8E5E51" w14:textId="77777777" w:rsidR="00C62F57" w:rsidRDefault="00C62F57" w:rsidP="00C62F57">
      <w:pPr>
        <w:pStyle w:val="Zkladnodstavec"/>
        <w:tabs>
          <w:tab w:val="left" w:pos="1560"/>
        </w:tabs>
        <w:spacing w:line="240" w:lineRule="auto"/>
        <w:rPr>
          <w:rFonts w:ascii="Calibri" w:hAnsi="Calibri" w:cs="Calibri"/>
          <w:sz w:val="10"/>
          <w:szCs w:val="10"/>
        </w:rPr>
      </w:pPr>
    </w:p>
    <w:p w14:paraId="42C533D3" w14:textId="77777777" w:rsidR="00472B41" w:rsidRPr="00D813F9" w:rsidRDefault="00472B41" w:rsidP="00C62F57">
      <w:pPr>
        <w:pStyle w:val="Zkladnodstavec"/>
        <w:tabs>
          <w:tab w:val="left" w:pos="1560"/>
        </w:tabs>
        <w:spacing w:line="240" w:lineRule="auto"/>
        <w:rPr>
          <w:rFonts w:ascii="Calibri" w:hAnsi="Calibri" w:cs="Calibri"/>
          <w:sz w:val="17"/>
          <w:szCs w:val="17"/>
        </w:rPr>
      </w:pPr>
      <w:r>
        <w:rPr>
          <w:rFonts w:ascii="Calibri" w:hAnsi="Calibri" w:cs="Calibri"/>
          <w:sz w:val="17"/>
          <w:szCs w:val="17"/>
        </w:rPr>
        <w:t>Nám. Jana</w:t>
      </w:r>
      <w:r w:rsidRPr="00D813F9">
        <w:rPr>
          <w:rFonts w:ascii="Calibri" w:hAnsi="Calibri" w:cs="Calibri"/>
          <w:sz w:val="17"/>
          <w:szCs w:val="17"/>
        </w:rPr>
        <w:t xml:space="preserve"> Žižky z Trocnova 1, 286 01 Čáslav </w:t>
      </w:r>
    </w:p>
    <w:p w14:paraId="2261FCCC" w14:textId="77777777" w:rsidR="00C62F57" w:rsidRDefault="00A726CC" w:rsidP="00472B41">
      <w:pPr>
        <w:pStyle w:val="Zkladnodstavec"/>
        <w:spacing w:line="240" w:lineRule="auto"/>
        <w:rPr>
          <w:rFonts w:ascii="Calibri" w:hAnsi="Calibri" w:cs="Calibri"/>
          <w:sz w:val="17"/>
          <w:szCs w:val="17"/>
        </w:rPr>
      </w:pPr>
      <w:r>
        <w:rPr>
          <w:rFonts w:ascii="Calibri" w:hAnsi="Calibri" w:cs="Calibri"/>
          <w:sz w:val="17"/>
          <w:szCs w:val="17"/>
        </w:rPr>
        <w:t>Tel.: +420 327 300 211 | katerina.vankova</w:t>
      </w:r>
      <w:r w:rsidR="00472B41" w:rsidRPr="00D813F9">
        <w:rPr>
          <w:rFonts w:ascii="Calibri" w:hAnsi="Calibri" w:cs="Calibri"/>
          <w:sz w:val="17"/>
          <w:szCs w:val="17"/>
        </w:rPr>
        <w:t>@meucaslav.cz |</w:t>
      </w:r>
      <w:r w:rsidR="00472B41" w:rsidRPr="00D813F9">
        <w:rPr>
          <w:rFonts w:ascii="Calibri" w:hAnsi="Calibri" w:cs="Calibri"/>
          <w:spacing w:val="4"/>
          <w:position w:val="1"/>
          <w:sz w:val="17"/>
          <w:szCs w:val="17"/>
        </w:rPr>
        <w:t xml:space="preserve"> </w:t>
      </w:r>
      <w:hyperlink r:id="rId8" w:history="1">
        <w:r w:rsidR="00472B41" w:rsidRPr="00D813F9">
          <w:rPr>
            <w:rStyle w:val="Hypertextovodkaz"/>
            <w:rFonts w:ascii="Calibri" w:hAnsi="Calibri" w:cs="Calibri"/>
            <w:color w:val="000000"/>
            <w:sz w:val="17"/>
            <w:szCs w:val="17"/>
            <w:u w:val="none"/>
          </w:rPr>
          <w:t>www.meucaslav.cz</w:t>
        </w:r>
      </w:hyperlink>
    </w:p>
    <w:p w14:paraId="242BDB1A" w14:textId="77777777" w:rsidR="00472B41" w:rsidRPr="00D813F9" w:rsidRDefault="00472B41" w:rsidP="00472B41">
      <w:pPr>
        <w:pStyle w:val="Zkladnodstavec"/>
        <w:spacing w:line="240" w:lineRule="auto"/>
        <w:rPr>
          <w:rFonts w:ascii="Calibri" w:hAnsi="Calibri" w:cs="Calibri"/>
          <w:sz w:val="17"/>
          <w:szCs w:val="17"/>
        </w:rPr>
      </w:pPr>
      <w:r w:rsidRPr="00D813F9">
        <w:rPr>
          <w:rFonts w:ascii="Calibri" w:hAnsi="Calibri" w:cs="Calibri"/>
          <w:sz w:val="17"/>
          <w:szCs w:val="17"/>
        </w:rPr>
        <w:t>IČ: 00236021</w:t>
      </w:r>
      <w:r w:rsidRPr="00D813F9">
        <w:rPr>
          <w:rFonts w:ascii="Calibri" w:hAnsi="Calibri" w:cs="Calibri"/>
          <w:spacing w:val="4"/>
          <w:position w:val="1"/>
          <w:sz w:val="17"/>
          <w:szCs w:val="17"/>
        </w:rPr>
        <w:t xml:space="preserve"> </w:t>
      </w:r>
      <w:r w:rsidRPr="00D813F9">
        <w:rPr>
          <w:rFonts w:ascii="Calibri" w:hAnsi="Calibri" w:cs="Calibri"/>
          <w:sz w:val="17"/>
          <w:szCs w:val="17"/>
        </w:rPr>
        <w:t>|</w:t>
      </w:r>
      <w:r w:rsidRPr="00D813F9">
        <w:rPr>
          <w:rFonts w:ascii="Calibri" w:hAnsi="Calibri" w:cs="Calibri"/>
          <w:spacing w:val="4"/>
          <w:position w:val="1"/>
          <w:sz w:val="17"/>
          <w:szCs w:val="17"/>
        </w:rPr>
        <w:t xml:space="preserve"> </w:t>
      </w:r>
      <w:r w:rsidRPr="00D813F9">
        <w:rPr>
          <w:rFonts w:ascii="Calibri" w:hAnsi="Calibri" w:cs="Calibri"/>
          <w:sz w:val="17"/>
          <w:szCs w:val="17"/>
        </w:rPr>
        <w:t>DIČ: CZ00236021</w:t>
      </w:r>
      <w:r w:rsidRPr="00D813F9">
        <w:rPr>
          <w:rFonts w:ascii="Calibri" w:hAnsi="Calibri" w:cs="Calibri"/>
          <w:spacing w:val="4"/>
          <w:position w:val="1"/>
          <w:sz w:val="17"/>
          <w:szCs w:val="17"/>
        </w:rPr>
        <w:t xml:space="preserve"> </w:t>
      </w:r>
      <w:r w:rsidRPr="00D813F9">
        <w:rPr>
          <w:rFonts w:ascii="Calibri" w:hAnsi="Calibri" w:cs="Calibri"/>
          <w:sz w:val="17"/>
          <w:szCs w:val="17"/>
        </w:rPr>
        <w:t>|</w:t>
      </w:r>
      <w:r w:rsidRPr="00D813F9">
        <w:rPr>
          <w:rFonts w:ascii="Calibri" w:hAnsi="Calibri" w:cs="Calibri"/>
          <w:spacing w:val="4"/>
          <w:position w:val="1"/>
          <w:sz w:val="17"/>
          <w:szCs w:val="17"/>
        </w:rPr>
        <w:t xml:space="preserve"> </w:t>
      </w:r>
      <w:r w:rsidRPr="00D813F9">
        <w:rPr>
          <w:rFonts w:ascii="Calibri" w:hAnsi="Calibri"/>
          <w:sz w:val="17"/>
          <w:szCs w:val="17"/>
        </w:rPr>
        <w:t>DS: ffnbe7e</w:t>
      </w:r>
      <w:r w:rsidRPr="00D813F9">
        <w:rPr>
          <w:rFonts w:ascii="Calibri" w:hAnsi="Calibri" w:cs="Calibri"/>
          <w:sz w:val="17"/>
          <w:szCs w:val="17"/>
        </w:rPr>
        <w:t xml:space="preserve"> </w:t>
      </w:r>
    </w:p>
    <w:p w14:paraId="418148BD" w14:textId="77777777" w:rsidR="00472B41" w:rsidRDefault="00472B41" w:rsidP="00472B41"/>
    <w:p w14:paraId="17D061C4" w14:textId="77777777" w:rsidR="00472B41" w:rsidRDefault="00472B41" w:rsidP="00472B41"/>
    <w:p w14:paraId="30434D48" w14:textId="77777777" w:rsidR="008C191C" w:rsidRDefault="008C191C" w:rsidP="004259E1"/>
    <w:p w14:paraId="20F89C06" w14:textId="77777777" w:rsidR="008C191C" w:rsidRDefault="008C191C" w:rsidP="004259E1"/>
    <w:p w14:paraId="7C8655FD" w14:textId="77777777" w:rsidR="007200AB" w:rsidRDefault="007200AB" w:rsidP="00472B41"/>
    <w:sectPr w:rsidR="007200AB" w:rsidSect="00472B41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2235" w:right="1134" w:bottom="212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76301E" w14:textId="77777777" w:rsidR="007B0084" w:rsidRDefault="007B0084" w:rsidP="00DD02EC">
      <w:pPr>
        <w:spacing w:after="0" w:line="240" w:lineRule="auto"/>
      </w:pPr>
      <w:r>
        <w:separator/>
      </w:r>
    </w:p>
  </w:endnote>
  <w:endnote w:type="continuationSeparator" w:id="0">
    <w:p w14:paraId="47C7B795" w14:textId="77777777" w:rsidR="007B0084" w:rsidRDefault="007B0084" w:rsidP="00DD02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07BF03" w14:textId="77777777" w:rsidR="00CF53A6" w:rsidRPr="00CF53A6" w:rsidRDefault="00CF53A6">
    <w:pPr>
      <w:pStyle w:val="Zpat"/>
      <w:jc w:val="right"/>
    </w:pPr>
    <w:r w:rsidRPr="00CF53A6">
      <w:rPr>
        <w:bCs/>
        <w:sz w:val="24"/>
        <w:szCs w:val="24"/>
      </w:rPr>
      <w:fldChar w:fldCharType="begin"/>
    </w:r>
    <w:r w:rsidRPr="00CF53A6">
      <w:rPr>
        <w:bCs/>
      </w:rPr>
      <w:instrText>PAGE</w:instrText>
    </w:r>
    <w:r w:rsidRPr="00CF53A6">
      <w:rPr>
        <w:bCs/>
        <w:sz w:val="24"/>
        <w:szCs w:val="24"/>
      </w:rPr>
      <w:fldChar w:fldCharType="separate"/>
    </w:r>
    <w:r w:rsidR="00472B41">
      <w:rPr>
        <w:bCs/>
        <w:noProof/>
      </w:rPr>
      <w:t>2</w:t>
    </w:r>
    <w:r w:rsidRPr="00CF53A6">
      <w:rPr>
        <w:bCs/>
        <w:sz w:val="24"/>
        <w:szCs w:val="24"/>
      </w:rPr>
      <w:fldChar w:fldCharType="end"/>
    </w:r>
    <w:r>
      <w:t xml:space="preserve"> /</w:t>
    </w:r>
    <w:r w:rsidRPr="00CF53A6">
      <w:t xml:space="preserve"> </w:t>
    </w:r>
    <w:r w:rsidRPr="00CF53A6">
      <w:rPr>
        <w:bCs/>
        <w:sz w:val="24"/>
        <w:szCs w:val="24"/>
      </w:rPr>
      <w:fldChar w:fldCharType="begin"/>
    </w:r>
    <w:r w:rsidRPr="00CF53A6">
      <w:rPr>
        <w:bCs/>
      </w:rPr>
      <w:instrText>NUMPAGES</w:instrText>
    </w:r>
    <w:r w:rsidRPr="00CF53A6">
      <w:rPr>
        <w:bCs/>
        <w:sz w:val="24"/>
        <w:szCs w:val="24"/>
      </w:rPr>
      <w:fldChar w:fldCharType="separate"/>
    </w:r>
    <w:r w:rsidR="00FB2E2C">
      <w:rPr>
        <w:bCs/>
        <w:noProof/>
      </w:rPr>
      <w:t>1</w:t>
    </w:r>
    <w:r w:rsidRPr="00CF53A6">
      <w:rPr>
        <w:bCs/>
        <w:sz w:val="24"/>
        <w:szCs w:val="24"/>
      </w:rPr>
      <w:fldChar w:fldCharType="end"/>
    </w:r>
  </w:p>
  <w:p w14:paraId="7B378E95" w14:textId="77777777" w:rsidR="007200AB" w:rsidRDefault="007200AB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03BCB1" w14:textId="77777777" w:rsidR="007200AB" w:rsidRPr="007200AB" w:rsidRDefault="00C62F57" w:rsidP="00BD7297">
    <w:pPr>
      <w:pStyle w:val="Zpat"/>
      <w:jc w:val="right"/>
      <w:rPr>
        <w:color w:val="1D4F91"/>
        <w:sz w:val="16"/>
        <w:szCs w:val="16"/>
      </w:rPr>
    </w:pPr>
    <w:r>
      <w:rPr>
        <w:noProof/>
        <w:color w:val="1D4F91"/>
        <w:sz w:val="16"/>
        <w:szCs w:val="16"/>
        <w:lang w:eastAsia="cs-CZ"/>
      </w:rPr>
      <mc:AlternateContent>
        <mc:Choice Requires="wps">
          <w:drawing>
            <wp:anchor distT="0" distB="0" distL="114300" distR="114300" simplePos="0" relativeHeight="251653120" behindDoc="0" locked="0" layoutInCell="1" allowOverlap="1" wp14:anchorId="7528952E" wp14:editId="30F00E15">
              <wp:simplePos x="0" y="0"/>
              <wp:positionH relativeFrom="column">
                <wp:posOffset>932815</wp:posOffset>
              </wp:positionH>
              <wp:positionV relativeFrom="paragraph">
                <wp:posOffset>-488950</wp:posOffset>
              </wp:positionV>
              <wp:extent cx="4326255" cy="605155"/>
              <wp:effectExtent l="0" t="0" r="0" b="0"/>
              <wp:wrapNone/>
              <wp:docPr id="2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6255" cy="6051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54B2BA0" w14:textId="77777777" w:rsidR="00A128F0" w:rsidRPr="00D813F9" w:rsidRDefault="00097D69" w:rsidP="00097D69">
                          <w:pPr>
                            <w:pStyle w:val="Zkladnodstavec"/>
                            <w:spacing w:line="240" w:lineRule="auto"/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</w:pPr>
                          <w:r w:rsidRPr="00D813F9"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528952E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9" type="#_x0000_t202" style="position:absolute;left:0;text-align:left;margin-left:73.45pt;margin-top:-38.5pt;width:340.65pt;height:47.6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" filled="f" stroked="f">
              <v:textbox>
                <w:txbxContent>
                  <w:p w14:paraId="454B2BA0" w14:textId="77777777" w:rsidR="00A128F0" w:rsidRPr="00D813F9" w:rsidRDefault="00097D69" w:rsidP="00097D69">
                    <w:pPr>
                      <w:pStyle w:val="Zkladnodstavec"/>
                      <w:spacing w:line="240" w:lineRule="auto"/>
                      <w:rPr>
                        <w:rFonts w:ascii="Calibri" w:hAnsi="Calibri" w:cs="Calibri"/>
                        <w:sz w:val="17"/>
                        <w:szCs w:val="17"/>
                      </w:rPr>
                    </w:pPr>
                    <w:r w:rsidRPr="00D813F9">
                      <w:rPr>
                        <w:rFonts w:ascii="Calibri" w:hAnsi="Calibri" w:cs="Calibri"/>
                        <w:sz w:val="17"/>
                        <w:szCs w:val="17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color w:val="1D4F91"/>
        <w:sz w:val="16"/>
        <w:szCs w:val="16"/>
        <w:lang w:eastAsia="cs-CZ"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04590596" wp14:editId="663809AE">
              <wp:simplePos x="0" y="0"/>
              <wp:positionH relativeFrom="column">
                <wp:posOffset>5936615</wp:posOffset>
              </wp:positionH>
              <wp:positionV relativeFrom="paragraph">
                <wp:posOffset>-103505</wp:posOffset>
              </wp:positionV>
              <wp:extent cx="329565" cy="351155"/>
              <wp:effectExtent l="2540" t="1270" r="1270" b="0"/>
              <wp:wrapNone/>
              <wp:docPr id="1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29565" cy="3511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5C35ED9" id="Rectangle 5" o:spid="_x0000_s1026" style="position:absolute;margin-left:467.45pt;margin-top:-8.15pt;width:25.95pt;height:27.6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" stroked="f"/>
          </w:pict>
        </mc:Fallback>
      </mc:AlternateContent>
    </w:r>
    <w:r w:rsidR="00125EA1" w:rsidRPr="007200AB">
      <w:rPr>
        <w:color w:val="1D4F91"/>
        <w:sz w:val="16"/>
        <w:szCs w:val="16"/>
      </w:rPr>
      <w:fldChar w:fldCharType="begin"/>
    </w:r>
    <w:r w:rsidR="007200AB" w:rsidRPr="007200AB">
      <w:rPr>
        <w:color w:val="1D4F91"/>
        <w:sz w:val="16"/>
        <w:szCs w:val="16"/>
      </w:rPr>
      <w:instrText xml:space="preserve"> PAGE   \* MERGEFORMAT </w:instrText>
    </w:r>
    <w:r w:rsidR="00125EA1" w:rsidRPr="007200AB">
      <w:rPr>
        <w:color w:val="1D4F91"/>
        <w:sz w:val="16"/>
        <w:szCs w:val="16"/>
      </w:rPr>
      <w:fldChar w:fldCharType="separate"/>
    </w:r>
    <w:r w:rsidR="007C3DC9">
      <w:rPr>
        <w:noProof/>
        <w:color w:val="1D4F91"/>
        <w:sz w:val="16"/>
        <w:szCs w:val="16"/>
      </w:rPr>
      <w:t>1</w:t>
    </w:r>
    <w:r w:rsidR="00125EA1" w:rsidRPr="007200AB">
      <w:rPr>
        <w:color w:val="1D4F91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06B342" w14:textId="77777777" w:rsidR="007B0084" w:rsidRDefault="007B0084" w:rsidP="00DD02EC">
      <w:pPr>
        <w:spacing w:after="0" w:line="240" w:lineRule="auto"/>
      </w:pPr>
      <w:r>
        <w:separator/>
      </w:r>
    </w:p>
  </w:footnote>
  <w:footnote w:type="continuationSeparator" w:id="0">
    <w:p w14:paraId="10A0E3B7" w14:textId="77777777" w:rsidR="007B0084" w:rsidRDefault="007B0084" w:rsidP="00DD02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32B69A" w14:textId="77777777" w:rsidR="008C191C" w:rsidRDefault="00C62F57">
    <w:pPr>
      <w:pStyle w:val="Zhlav"/>
    </w:pPr>
    <w:r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07F2BA0F" wp14:editId="05D890BB">
              <wp:simplePos x="0" y="0"/>
              <wp:positionH relativeFrom="column">
                <wp:posOffset>901065</wp:posOffset>
              </wp:positionH>
              <wp:positionV relativeFrom="paragraph">
                <wp:posOffset>749935</wp:posOffset>
              </wp:positionV>
              <wp:extent cx="2803525" cy="323850"/>
              <wp:effectExtent l="0" t="0" r="635" b="2540"/>
              <wp:wrapNone/>
              <wp:docPr id="7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03525" cy="323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ED84F46" w14:textId="77777777" w:rsidR="003F41CA" w:rsidRDefault="003F41CA" w:rsidP="003F41CA">
                          <w:r>
                            <w:t>Jednací číslo: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7F2BA0F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26" type="#_x0000_t202" style="position:absolute;margin-left:70.95pt;margin-top:59.05pt;width:220.75pt;height:25.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" filled="f" stroked="f">
              <v:textbox>
                <w:txbxContent>
                  <w:p w14:paraId="0ED84F46" w14:textId="77777777" w:rsidR="003F41CA" w:rsidRDefault="003F41CA" w:rsidP="003F41CA">
                    <w:r>
                      <w:t>Jednací číslo: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0350566" wp14:editId="6D1D09BC">
              <wp:simplePos x="0" y="0"/>
              <wp:positionH relativeFrom="column">
                <wp:posOffset>892810</wp:posOffset>
              </wp:positionH>
              <wp:positionV relativeFrom="paragraph">
                <wp:posOffset>182880</wp:posOffset>
              </wp:positionV>
              <wp:extent cx="5426075" cy="463550"/>
              <wp:effectExtent l="0" t="1905" r="0" b="1270"/>
              <wp:wrapNone/>
              <wp:docPr id="6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26075" cy="463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27FC371" w14:textId="77777777" w:rsidR="003F41CA" w:rsidRPr="00D813F9" w:rsidRDefault="003F41CA" w:rsidP="003F41CA">
                          <w:pPr>
                            <w:spacing w:after="0" w:line="240" w:lineRule="auto"/>
                            <w:rPr>
                              <w:b/>
                              <w:color w:val="000000"/>
                              <w:sz w:val="24"/>
                              <w:szCs w:val="24"/>
                            </w:rPr>
                          </w:pPr>
                          <w:r w:rsidRPr="00D813F9">
                            <w:rPr>
                              <w:b/>
                              <w:color w:val="000000"/>
                              <w:sz w:val="24"/>
                              <w:szCs w:val="24"/>
                            </w:rPr>
                            <w:t>MĚSTSKÝ ÚŘAD ČÁSLAV</w:t>
                          </w:r>
                        </w:p>
                        <w:p w14:paraId="6A798CEE" w14:textId="77777777" w:rsidR="003F41CA" w:rsidRPr="00D813F9" w:rsidRDefault="003F41CA" w:rsidP="003F41CA">
                          <w:pPr>
                            <w:spacing w:after="0" w:line="240" w:lineRule="auto"/>
                            <w:rPr>
                              <w:color w:val="000000"/>
                              <w:sz w:val="24"/>
                              <w:szCs w:val="24"/>
                            </w:rPr>
                          </w:pPr>
                          <w:r w:rsidRPr="00D813F9">
                            <w:rPr>
                              <w:color w:val="000000"/>
                              <w:sz w:val="24"/>
                              <w:szCs w:val="24"/>
                            </w:rPr>
                            <w:t>Odbor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60350566" id="Text Box 14" o:spid="_x0000_s1027" type="#_x0000_t202" style="position:absolute;margin-left:70.3pt;margin-top:14.4pt;width:427.25pt;height:36.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" filled="f" stroked="f" strokecolor="white">
              <v:textbox style="mso-fit-shape-to-text:t">
                <w:txbxContent>
                  <w:p w14:paraId="327FC371" w14:textId="77777777" w:rsidR="003F41CA" w:rsidRPr="00D813F9" w:rsidRDefault="003F41CA" w:rsidP="003F41CA">
                    <w:pPr>
                      <w:spacing w:after="0" w:line="240" w:lineRule="auto"/>
                      <w:rPr>
                        <w:b/>
                        <w:color w:val="000000"/>
                        <w:sz w:val="24"/>
                        <w:szCs w:val="24"/>
                      </w:rPr>
                    </w:pPr>
                    <w:r w:rsidRPr="00D813F9">
                      <w:rPr>
                        <w:b/>
                        <w:color w:val="000000"/>
                        <w:sz w:val="24"/>
                        <w:szCs w:val="24"/>
                      </w:rPr>
                      <w:t>MĚSTSKÝ ÚŘAD ČÁSLAV</w:t>
                    </w:r>
                  </w:p>
                  <w:p w14:paraId="6A798CEE" w14:textId="77777777" w:rsidR="003F41CA" w:rsidRPr="00D813F9" w:rsidRDefault="003F41CA" w:rsidP="003F41CA">
                    <w:pPr>
                      <w:spacing w:after="0" w:line="240" w:lineRule="auto"/>
                      <w:rPr>
                        <w:color w:val="000000"/>
                        <w:sz w:val="24"/>
                        <w:szCs w:val="24"/>
                      </w:rPr>
                    </w:pPr>
                    <w:r w:rsidRPr="00D813F9">
                      <w:rPr>
                        <w:color w:val="000000"/>
                        <w:sz w:val="24"/>
                        <w:szCs w:val="24"/>
                      </w:rPr>
                      <w:t>Odbor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cs-CZ"/>
      </w:rPr>
      <w:drawing>
        <wp:anchor distT="0" distB="0" distL="114300" distR="114300" simplePos="0" relativeHeight="251659264" behindDoc="1" locked="0" layoutInCell="1" allowOverlap="1" wp14:anchorId="0E0B5435" wp14:editId="63AA1FBD">
          <wp:simplePos x="0" y="0"/>
          <wp:positionH relativeFrom="column">
            <wp:posOffset>-723265</wp:posOffset>
          </wp:positionH>
          <wp:positionV relativeFrom="paragraph">
            <wp:posOffset>-450215</wp:posOffset>
          </wp:positionV>
          <wp:extent cx="7565390" cy="1369060"/>
          <wp:effectExtent l="0" t="0" r="0" b="2540"/>
          <wp:wrapNone/>
          <wp:docPr id="18" name="Obrázek 3" descr="Hlavickovy_papir_CB_Znak_1_bez_car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Hlavickovy_papir_CB_Znak_1_bez_cary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5390" cy="1369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10906F21" wp14:editId="1003F3D2">
              <wp:simplePos x="0" y="0"/>
              <wp:positionH relativeFrom="column">
                <wp:posOffset>859155</wp:posOffset>
              </wp:positionH>
              <wp:positionV relativeFrom="paragraph">
                <wp:posOffset>683895</wp:posOffset>
              </wp:positionV>
              <wp:extent cx="5259705" cy="0"/>
              <wp:effectExtent l="11430" t="7620" r="5715" b="11430"/>
              <wp:wrapNone/>
              <wp:docPr id="5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25970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65ACD5F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1" o:spid="_x0000_s1026" type="#_x0000_t32" style="position:absolute;margin-left:67.65pt;margin-top:53.85pt;width:414.15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9C5378" w14:textId="77777777" w:rsidR="007200AB" w:rsidRDefault="00C62F57">
    <w:pPr>
      <w:pStyle w:val="Zhlav"/>
    </w:pPr>
    <w:r>
      <w:rPr>
        <w:noProof/>
        <w:lang w:eastAsia="cs-CZ"/>
      </w:rPr>
      <w:drawing>
        <wp:anchor distT="0" distB="0" distL="114300" distR="114300" simplePos="0" relativeHeight="251657216" behindDoc="1" locked="0" layoutInCell="1" allowOverlap="1" wp14:anchorId="02AD86ED" wp14:editId="561DD816">
          <wp:simplePos x="0" y="0"/>
          <wp:positionH relativeFrom="column">
            <wp:posOffset>-723265</wp:posOffset>
          </wp:positionH>
          <wp:positionV relativeFrom="paragraph">
            <wp:posOffset>-545465</wp:posOffset>
          </wp:positionV>
          <wp:extent cx="7565390" cy="1369060"/>
          <wp:effectExtent l="0" t="0" r="0" b="2540"/>
          <wp:wrapNone/>
          <wp:docPr id="17" name="Obrázek 0" descr="Hlavickovy_papir_CB_Znak_1_bez_car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0" descr="Hlavickovy_papir_CB_Znak_1_bez_cary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5390" cy="1369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1F7A15B" wp14:editId="23F5F6FA">
              <wp:simplePos x="0" y="0"/>
              <wp:positionH relativeFrom="column">
                <wp:posOffset>864235</wp:posOffset>
              </wp:positionH>
              <wp:positionV relativeFrom="paragraph">
                <wp:posOffset>203835</wp:posOffset>
              </wp:positionV>
              <wp:extent cx="5426075" cy="463550"/>
              <wp:effectExtent l="0" t="3810" r="0" b="0"/>
              <wp:wrapNone/>
              <wp:docPr id="4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26075" cy="463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DE3C48C" w14:textId="77777777" w:rsidR="003F41CA" w:rsidRPr="00D813F9" w:rsidRDefault="003F41CA" w:rsidP="003F41CA">
                          <w:pPr>
                            <w:spacing w:after="0" w:line="240" w:lineRule="auto"/>
                            <w:rPr>
                              <w:b/>
                              <w:color w:val="000000"/>
                              <w:sz w:val="24"/>
                              <w:szCs w:val="24"/>
                            </w:rPr>
                          </w:pPr>
                          <w:r w:rsidRPr="00D813F9">
                            <w:rPr>
                              <w:b/>
                              <w:color w:val="000000"/>
                              <w:sz w:val="24"/>
                              <w:szCs w:val="24"/>
                            </w:rPr>
                            <w:t>MĚSTSKÝ ÚŘAD ČÁSLAV</w:t>
                          </w:r>
                        </w:p>
                        <w:p w14:paraId="25F837C1" w14:textId="77777777" w:rsidR="003F41CA" w:rsidRPr="00D813F9" w:rsidRDefault="003F41CA" w:rsidP="003F41CA">
                          <w:pPr>
                            <w:spacing w:after="0" w:line="240" w:lineRule="auto"/>
                            <w:rPr>
                              <w:color w:val="000000"/>
                              <w:sz w:val="24"/>
                              <w:szCs w:val="24"/>
                            </w:rPr>
                          </w:pPr>
                          <w:r w:rsidRPr="00D813F9">
                            <w:rPr>
                              <w:color w:val="000000"/>
                              <w:sz w:val="24"/>
                              <w:szCs w:val="24"/>
                            </w:rPr>
                            <w:t>Odbor</w:t>
                          </w:r>
                          <w:r w:rsidR="00A726CC">
                            <w:rPr>
                              <w:color w:val="000000"/>
                              <w:sz w:val="24"/>
                              <w:szCs w:val="24"/>
                            </w:rPr>
                            <w:t xml:space="preserve"> financí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1F7A15B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28" type="#_x0000_t202" style="position:absolute;margin-left:68.05pt;margin-top:16.05pt;width:427.25pt;height:36.5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" filled="f" stroked="f" strokecolor="white">
              <v:textbox style="mso-fit-shape-to-text:t">
                <w:txbxContent>
                  <w:p w14:paraId="7DE3C48C" w14:textId="77777777" w:rsidR="003F41CA" w:rsidRPr="00D813F9" w:rsidRDefault="003F41CA" w:rsidP="003F41CA">
                    <w:pPr>
                      <w:spacing w:after="0" w:line="240" w:lineRule="auto"/>
                      <w:rPr>
                        <w:b/>
                        <w:color w:val="000000"/>
                        <w:sz w:val="24"/>
                        <w:szCs w:val="24"/>
                      </w:rPr>
                    </w:pPr>
                    <w:r w:rsidRPr="00D813F9">
                      <w:rPr>
                        <w:b/>
                        <w:color w:val="000000"/>
                        <w:sz w:val="24"/>
                        <w:szCs w:val="24"/>
                      </w:rPr>
                      <w:t>MĚSTSKÝ ÚŘAD ČÁSLAV</w:t>
                    </w:r>
                  </w:p>
                  <w:p w14:paraId="25F837C1" w14:textId="77777777" w:rsidR="003F41CA" w:rsidRPr="00D813F9" w:rsidRDefault="003F41CA" w:rsidP="003F41CA">
                    <w:pPr>
                      <w:spacing w:after="0" w:line="240" w:lineRule="auto"/>
                      <w:rPr>
                        <w:color w:val="000000"/>
                        <w:sz w:val="24"/>
                        <w:szCs w:val="24"/>
                      </w:rPr>
                    </w:pPr>
                    <w:r w:rsidRPr="00D813F9">
                      <w:rPr>
                        <w:color w:val="000000"/>
                        <w:sz w:val="24"/>
                        <w:szCs w:val="24"/>
                      </w:rPr>
                      <w:t>Odbor</w:t>
                    </w:r>
                    <w:r w:rsidR="00A726CC">
                      <w:rPr>
                        <w:color w:val="000000"/>
                        <w:sz w:val="24"/>
                        <w:szCs w:val="24"/>
                      </w:rPr>
                      <w:t xml:space="preserve"> financí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color w:val="000000"/>
        <w:lang w:eastAsia="cs-CZ"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2E10A346" wp14:editId="4F546EB9">
              <wp:simplePos x="0" y="0"/>
              <wp:positionH relativeFrom="column">
                <wp:posOffset>859790</wp:posOffset>
              </wp:positionH>
              <wp:positionV relativeFrom="paragraph">
                <wp:posOffset>698500</wp:posOffset>
              </wp:positionV>
              <wp:extent cx="5259705" cy="0"/>
              <wp:effectExtent l="12065" t="12700" r="5080" b="6350"/>
              <wp:wrapNone/>
              <wp:docPr id="3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25970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3C7E85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0" o:spid="_x0000_s1026" type="#_x0000_t32" style="position:absolute;margin-left:67.7pt;margin-top:55pt;width:414.15pt;height:0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>
      <o:colormru v:ext="edit" colors="#1d4f91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B41"/>
    <w:rsid w:val="0007503B"/>
    <w:rsid w:val="00094557"/>
    <w:rsid w:val="00097D69"/>
    <w:rsid w:val="000C4FAE"/>
    <w:rsid w:val="00110F76"/>
    <w:rsid w:val="00125EA1"/>
    <w:rsid w:val="001A7732"/>
    <w:rsid w:val="001B50D4"/>
    <w:rsid w:val="002B0FA7"/>
    <w:rsid w:val="002E4EFC"/>
    <w:rsid w:val="003200E9"/>
    <w:rsid w:val="003A0154"/>
    <w:rsid w:val="003F41CA"/>
    <w:rsid w:val="00407148"/>
    <w:rsid w:val="004259E1"/>
    <w:rsid w:val="00472B41"/>
    <w:rsid w:val="00494FBF"/>
    <w:rsid w:val="005127C0"/>
    <w:rsid w:val="00540B2A"/>
    <w:rsid w:val="005567D4"/>
    <w:rsid w:val="005771C2"/>
    <w:rsid w:val="005B57BA"/>
    <w:rsid w:val="005D65C4"/>
    <w:rsid w:val="005D6BA7"/>
    <w:rsid w:val="006169D5"/>
    <w:rsid w:val="006516F0"/>
    <w:rsid w:val="006C2581"/>
    <w:rsid w:val="006D6512"/>
    <w:rsid w:val="007200AB"/>
    <w:rsid w:val="00776FF4"/>
    <w:rsid w:val="007B0084"/>
    <w:rsid w:val="007C3DC9"/>
    <w:rsid w:val="007C699A"/>
    <w:rsid w:val="00806067"/>
    <w:rsid w:val="00826E0B"/>
    <w:rsid w:val="0084626D"/>
    <w:rsid w:val="00852E65"/>
    <w:rsid w:val="00893FBB"/>
    <w:rsid w:val="008B266B"/>
    <w:rsid w:val="008C191C"/>
    <w:rsid w:val="00935E02"/>
    <w:rsid w:val="00987CD7"/>
    <w:rsid w:val="009B246E"/>
    <w:rsid w:val="009B40C3"/>
    <w:rsid w:val="009C7676"/>
    <w:rsid w:val="009E3557"/>
    <w:rsid w:val="00A128F0"/>
    <w:rsid w:val="00A4192E"/>
    <w:rsid w:val="00A726CC"/>
    <w:rsid w:val="00B455D9"/>
    <w:rsid w:val="00B510DF"/>
    <w:rsid w:val="00B55DF7"/>
    <w:rsid w:val="00B84BB5"/>
    <w:rsid w:val="00BD7297"/>
    <w:rsid w:val="00C30FA5"/>
    <w:rsid w:val="00C62F57"/>
    <w:rsid w:val="00CB6FA8"/>
    <w:rsid w:val="00CF53A6"/>
    <w:rsid w:val="00D813F9"/>
    <w:rsid w:val="00DD02EC"/>
    <w:rsid w:val="00E00620"/>
    <w:rsid w:val="00EE0A27"/>
    <w:rsid w:val="00F37C8C"/>
    <w:rsid w:val="00FB2E2C"/>
    <w:rsid w:val="00FD4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1d4f91"/>
    </o:shapedefaults>
    <o:shapelayout v:ext="edit">
      <o:idmap v:ext="edit" data="2"/>
    </o:shapelayout>
  </w:shapeDefaults>
  <w:decimalSymbol w:val=","/>
  <w:listSeparator w:val=";"/>
  <w14:docId w14:val="4869F5A2"/>
  <w15:docId w15:val="{59B1E65E-3F06-4893-94C5-FBD369220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72B41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DD02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DD02EC"/>
  </w:style>
  <w:style w:type="paragraph" w:styleId="Zpat">
    <w:name w:val="footer"/>
    <w:basedOn w:val="Normln"/>
    <w:link w:val="ZpatChar"/>
    <w:uiPriority w:val="99"/>
    <w:unhideWhenUsed/>
    <w:rsid w:val="00DD02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DD02EC"/>
  </w:style>
  <w:style w:type="paragraph" w:styleId="Textbubliny">
    <w:name w:val="Balloon Text"/>
    <w:basedOn w:val="Normln"/>
    <w:link w:val="TextbublinyChar"/>
    <w:uiPriority w:val="99"/>
    <w:semiHidden/>
    <w:unhideWhenUsed/>
    <w:rsid w:val="00DD02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DD02EC"/>
    <w:rPr>
      <w:rFonts w:ascii="Tahoma" w:hAnsi="Tahoma" w:cs="Tahoma"/>
      <w:sz w:val="16"/>
      <w:szCs w:val="16"/>
    </w:rPr>
  </w:style>
  <w:style w:type="paragraph" w:customStyle="1" w:styleId="Zkladnodstavec">
    <w:name w:val="[Základní odstavec]"/>
    <w:basedOn w:val="Normln"/>
    <w:uiPriority w:val="99"/>
    <w:rsid w:val="002E4EF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character" w:styleId="Hypertextovodkaz">
    <w:name w:val="Hyperlink"/>
    <w:uiPriority w:val="99"/>
    <w:unhideWhenUsed/>
    <w:rsid w:val="00A128F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27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ucaslav.cz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ospisilova\Desktop\&#353;ablony%20&#269;erven%202016\&#353;ablona_znak_CB_m&#283;stsk&#253;%20&#250;&#345;ad.dot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8FBAA5-FBAF-48D9-A607-3E7251849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šablona_znak_CB_městský úřad</Template>
  <TotalTime>0</TotalTime>
  <Pages>1</Pages>
  <Words>93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644</CharactersWithSpaces>
  <SharedDoc>false</SharedDoc>
  <HLinks>
    <vt:vector size="6" baseType="variant">
      <vt:variant>
        <vt:i4>262160</vt:i4>
      </vt:variant>
      <vt:variant>
        <vt:i4>0</vt:i4>
      </vt:variant>
      <vt:variant>
        <vt:i4>0</vt:i4>
      </vt:variant>
      <vt:variant>
        <vt:i4>5</vt:i4>
      </vt:variant>
      <vt:variant>
        <vt:lpwstr>http://www.meucaslav.cz/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 Pospisilova</dc:creator>
  <cp:lastModifiedBy>Jirková Michaela</cp:lastModifiedBy>
  <cp:revision>2</cp:revision>
  <cp:lastPrinted>2016-08-10T05:58:00Z</cp:lastPrinted>
  <dcterms:created xsi:type="dcterms:W3CDTF">2026-04-07T05:00:00Z</dcterms:created>
  <dcterms:modified xsi:type="dcterms:W3CDTF">2026-04-07T05:00:00Z</dcterms:modified>
</cp:coreProperties>
</file>