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8B6B9" w14:textId="374CBF64" w:rsidR="008C191C" w:rsidRDefault="00FE6963" w:rsidP="004259E1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5E8F3D" wp14:editId="2474FE4E">
                <wp:simplePos x="0" y="0"/>
                <wp:positionH relativeFrom="column">
                  <wp:posOffset>-43815</wp:posOffset>
                </wp:positionH>
                <wp:positionV relativeFrom="paragraph">
                  <wp:posOffset>228600</wp:posOffset>
                </wp:positionV>
                <wp:extent cx="6097270" cy="771525"/>
                <wp:effectExtent l="0" t="1270" r="0" b="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727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30C45" w14:textId="77777777" w:rsidR="00562C2D" w:rsidRDefault="004149B2" w:rsidP="007F5EED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Vyúčtování místní</w:t>
                            </w:r>
                            <w:r w:rsidR="00CA2276">
                              <w:rPr>
                                <w:b/>
                                <w:sz w:val="28"/>
                                <w:szCs w:val="28"/>
                              </w:rPr>
                              <w:t>ho poplatku z pobytu</w:t>
                            </w:r>
                          </w:p>
                          <w:p w14:paraId="198A9CF1" w14:textId="77777777" w:rsidR="004149B2" w:rsidRDefault="004149B2" w:rsidP="007F5EED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za…</w:t>
                            </w:r>
                            <w:proofErr w:type="gramStart"/>
                            <w:r w:rsidR="00D27E9B">
                              <w:rPr>
                                <w:b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….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. čtvrtletí, roku…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…</w:t>
                            </w:r>
                            <w:r w:rsidR="00D27E9B">
                              <w:rPr>
                                <w:b/>
                                <w:sz w:val="28"/>
                                <w:szCs w:val="28"/>
                              </w:rPr>
                              <w:t>….</w:t>
                            </w:r>
                            <w:proofErr w:type="gramEnd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75B39659" w14:textId="77777777" w:rsidR="007F5EED" w:rsidRPr="00562C2D" w:rsidRDefault="007F5EED" w:rsidP="007F5EED">
                            <w:pPr>
                              <w:spacing w:after="0"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E8F3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3.45pt;margin-top:18pt;width:480.1pt;height:60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" filled="f" stroked="f">
                <v:textbox>
                  <w:txbxContent>
                    <w:p w14:paraId="76D30C45" w14:textId="77777777" w:rsidR="00562C2D" w:rsidRDefault="004149B2" w:rsidP="007F5EED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Vyúčtování místní</w:t>
                      </w:r>
                      <w:r w:rsidR="00CA2276">
                        <w:rPr>
                          <w:b/>
                          <w:sz w:val="28"/>
                          <w:szCs w:val="28"/>
                        </w:rPr>
                        <w:t>ho poplatku z pobytu</w:t>
                      </w:r>
                    </w:p>
                    <w:p w14:paraId="198A9CF1" w14:textId="77777777" w:rsidR="004149B2" w:rsidRDefault="004149B2" w:rsidP="007F5EED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za…</w:t>
                      </w:r>
                      <w:r w:rsidR="00D27E9B">
                        <w:rPr>
                          <w:b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….. čtvrtletí, roku……</w:t>
                      </w:r>
                      <w:r w:rsidR="00D27E9B">
                        <w:rPr>
                          <w:b/>
                          <w:sz w:val="28"/>
                          <w:szCs w:val="28"/>
                        </w:rPr>
                        <w:t>….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…</w:t>
                      </w:r>
                    </w:p>
                    <w:p w14:paraId="75B39659" w14:textId="77777777" w:rsidR="007F5EED" w:rsidRPr="00562C2D" w:rsidRDefault="007F5EED" w:rsidP="007F5EED">
                      <w:pPr>
                        <w:spacing w:after="0"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19A9FAD1" wp14:editId="38558653">
                <wp:simplePos x="0" y="0"/>
                <wp:positionH relativeFrom="column">
                  <wp:posOffset>3413125</wp:posOffset>
                </wp:positionH>
                <wp:positionV relativeFrom="paragraph">
                  <wp:posOffset>-65405</wp:posOffset>
                </wp:positionV>
                <wp:extent cx="2734310" cy="45085"/>
                <wp:effectExtent l="0" t="2540" r="0" b="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4310" cy="4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40B16A" w14:textId="77777777" w:rsidR="008C191C" w:rsidRPr="00987CD7" w:rsidRDefault="008C191C" w:rsidP="00987CD7">
                            <w:pPr>
                              <w:tabs>
                                <w:tab w:val="left" w:pos="1276"/>
                              </w:tabs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43200" tIns="43200" rIns="43200" bIns="432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9FAD1" id="Text Box 5" o:spid="_x0000_s1027" type="#_x0000_t202" style="position:absolute;margin-left:268.75pt;margin-top:-5.15pt;width:215.3pt;height:3.5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" filled="f" stroked="f">
                <v:textbox inset="1.2mm,1.2mm,1.2mm,1.2mm">
                  <w:txbxContent>
                    <w:p w14:paraId="4740B16A" w14:textId="77777777" w:rsidR="008C191C" w:rsidRPr="00987CD7" w:rsidRDefault="008C191C" w:rsidP="00987CD7">
                      <w:pPr>
                        <w:tabs>
                          <w:tab w:val="left" w:pos="1276"/>
                        </w:tabs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907EDE2" wp14:editId="60A6C208">
                <wp:simplePos x="0" y="0"/>
                <wp:positionH relativeFrom="column">
                  <wp:posOffset>-43815</wp:posOffset>
                </wp:positionH>
                <wp:positionV relativeFrom="paragraph">
                  <wp:posOffset>-65405</wp:posOffset>
                </wp:positionV>
                <wp:extent cx="2870200" cy="45085"/>
                <wp:effectExtent l="0" t="2540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02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78D21" w14:textId="77777777" w:rsidR="005771C2" w:rsidRPr="008C191C" w:rsidRDefault="005771C2" w:rsidP="00852E65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43200" tIns="43200" rIns="43200" bIns="4320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07EDE2" id="Text Box 6" o:spid="_x0000_s1028" type="#_x0000_t202" style="position:absolute;margin-left:-3.45pt;margin-top:-5.15pt;width:226pt;height:3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" stroked="f">
                <v:textbox inset="1.2mm,1.2mm,1.2mm,1.2mm">
                  <w:txbxContent>
                    <w:p w14:paraId="7BE78D21" w14:textId="77777777" w:rsidR="005771C2" w:rsidRPr="008C191C" w:rsidRDefault="005771C2" w:rsidP="00852E65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5876C3ED" w14:textId="77777777" w:rsidR="008C191C" w:rsidRDefault="008C191C" w:rsidP="004259E1"/>
    <w:p w14:paraId="5F474A84" w14:textId="77777777" w:rsidR="000667FF" w:rsidRDefault="000667FF" w:rsidP="004259E1"/>
    <w:p w14:paraId="4D02879D" w14:textId="4B25489E" w:rsidR="00AD23F0" w:rsidRDefault="00672822" w:rsidP="004149B2">
      <w:pPr>
        <w:jc w:val="both"/>
      </w:pPr>
      <w:r>
        <w:t>Předmět poplatku:</w:t>
      </w:r>
      <w:r w:rsidR="00CA2276">
        <w:t xml:space="preserve"> úplatný pobyt trvající nejvýše 60 po sobě jdoucích kalendářních dnů</w:t>
      </w:r>
      <w:r>
        <w:t xml:space="preserve"> </w:t>
      </w:r>
      <w:r w:rsidR="00CA2276">
        <w:t>dle § 3a</w:t>
      </w:r>
      <w:r>
        <w:t xml:space="preserve"> zákona   </w:t>
      </w:r>
      <w:r w:rsidR="00CA2276">
        <w:br/>
      </w:r>
      <w:r>
        <w:t>č. 565/1990 Sb., o místních poplatcích, ve znění pozdějších předpi</w:t>
      </w:r>
      <w:r w:rsidR="00CA2276">
        <w:t xml:space="preserve">sů a dle OZV Města Čáslavi </w:t>
      </w:r>
      <w:r w:rsidR="00CA2276">
        <w:br/>
        <w:t>o místním poplatku z pobytu.</w:t>
      </w:r>
    </w:p>
    <w:p w14:paraId="75196DD2" w14:textId="77777777" w:rsidR="00665C3A" w:rsidRDefault="004149B2" w:rsidP="004259E1">
      <w:r>
        <w:t>Jméno, příjmení,</w:t>
      </w:r>
      <w:r w:rsidR="00187F28">
        <w:t xml:space="preserve"> </w:t>
      </w:r>
      <w:r>
        <w:t>název firmy</w:t>
      </w:r>
      <w:r w:rsidR="00CA2276">
        <w:t xml:space="preserve"> </w:t>
      </w:r>
      <w:proofErr w:type="gramStart"/>
      <w:r w:rsidR="00CA2276">
        <w:t>plátce</w:t>
      </w:r>
      <w:r w:rsidR="00665C3A">
        <w:t>:</w:t>
      </w:r>
      <w:r w:rsidR="00A0550F">
        <w:t>…</w:t>
      </w:r>
      <w:proofErr w:type="gramEnd"/>
      <w:r w:rsidR="00A0550F">
        <w:t>……………………………</w:t>
      </w:r>
      <w:r w:rsidR="00CA2276">
        <w:t>……………………………………………………………………………..</w:t>
      </w:r>
    </w:p>
    <w:p w14:paraId="6B96FEAF" w14:textId="77777777" w:rsidR="004149B2" w:rsidRDefault="00CA2276" w:rsidP="004259E1">
      <w:r>
        <w:t>RČ</w:t>
      </w:r>
      <w:r w:rsidR="004149B2">
        <w:t xml:space="preserve">, </w:t>
      </w:r>
      <w:r>
        <w:t xml:space="preserve">IČO </w:t>
      </w:r>
      <w:proofErr w:type="gramStart"/>
      <w:r>
        <w:t>plátce</w:t>
      </w:r>
      <w:r w:rsidR="004149B2">
        <w:t>:…</w:t>
      </w:r>
      <w:proofErr w:type="gramEnd"/>
      <w:r w:rsidR="004149B2">
        <w:t>……………………………………………………………………………………</w:t>
      </w:r>
      <w:r>
        <w:t>………………………</w:t>
      </w:r>
      <w:r w:rsidR="004149B2">
        <w:t>………</w:t>
      </w:r>
      <w:r>
        <w:t>…………..</w:t>
      </w:r>
      <w:r w:rsidR="004149B2">
        <w:t>…………..</w:t>
      </w:r>
    </w:p>
    <w:p w14:paraId="1AB560E9" w14:textId="77777777" w:rsidR="004149B2" w:rsidRDefault="00CA2276" w:rsidP="004259E1">
      <w:r>
        <w:t xml:space="preserve">Místo </w:t>
      </w:r>
      <w:r w:rsidR="004149B2">
        <w:t>pobytu, sídlo firmy</w:t>
      </w:r>
      <w:r>
        <w:t xml:space="preserve"> </w:t>
      </w:r>
      <w:proofErr w:type="gramStart"/>
      <w:r>
        <w:t>plátce</w:t>
      </w:r>
      <w:r w:rsidR="004149B2">
        <w:t>:…</w:t>
      </w:r>
      <w:proofErr w:type="gramEnd"/>
      <w:r w:rsidR="004149B2">
        <w:t>…………………………………………………………………………………………………………</w:t>
      </w:r>
      <w:r w:rsidR="00233AF2">
        <w:t>.</w:t>
      </w:r>
      <w:r w:rsidR="004149B2">
        <w:t>…….</w:t>
      </w:r>
    </w:p>
    <w:p w14:paraId="3B537C53" w14:textId="77777777" w:rsidR="00665C3A" w:rsidRDefault="00CA2276" w:rsidP="004259E1">
      <w:r>
        <w:t xml:space="preserve">Místo a adresa poskytnutého </w:t>
      </w:r>
      <w:proofErr w:type="gramStart"/>
      <w:r>
        <w:t>pobytu</w:t>
      </w:r>
      <w:r w:rsidR="00665C3A">
        <w:t>:</w:t>
      </w:r>
      <w:r w:rsidR="00A0550F">
        <w:t>…</w:t>
      </w:r>
      <w:proofErr w:type="gramEnd"/>
      <w:r w:rsidR="00A0550F">
        <w:t>………………………………………………………………………………………</w:t>
      </w:r>
      <w:r w:rsidR="00233AF2">
        <w:t>…………</w:t>
      </w:r>
      <w:r w:rsidR="00A0550F">
        <w:t>……..</w:t>
      </w:r>
    </w:p>
    <w:p w14:paraId="0CD5400A" w14:textId="77777777" w:rsidR="00665C3A" w:rsidRDefault="00665C3A" w:rsidP="004259E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5"/>
        <w:gridCol w:w="1561"/>
        <w:gridCol w:w="1507"/>
        <w:gridCol w:w="1615"/>
        <w:gridCol w:w="1562"/>
      </w:tblGrid>
      <w:tr w:rsidR="00B76A75" w14:paraId="52154092" w14:textId="77777777" w:rsidTr="00B76A75">
        <w:trPr>
          <w:trHeight w:val="514"/>
        </w:trPr>
        <w:tc>
          <w:tcPr>
            <w:tcW w:w="2805" w:type="dxa"/>
            <w:shd w:val="clear" w:color="auto" w:fill="auto"/>
          </w:tcPr>
          <w:p w14:paraId="6C0688D6" w14:textId="77777777" w:rsidR="007F5EED" w:rsidRDefault="007F5EED" w:rsidP="00CA2276">
            <w:pPr>
              <w:spacing w:after="0"/>
            </w:pPr>
            <w:r>
              <w:t>Poplatek z </w:t>
            </w:r>
            <w:r w:rsidR="00CA2276">
              <w:t>pobytu</w:t>
            </w:r>
          </w:p>
        </w:tc>
        <w:tc>
          <w:tcPr>
            <w:tcW w:w="1561" w:type="dxa"/>
            <w:shd w:val="clear" w:color="auto" w:fill="auto"/>
          </w:tcPr>
          <w:p w14:paraId="51BC6557" w14:textId="77777777" w:rsidR="007F5EED" w:rsidRDefault="007F5EED" w:rsidP="00B76A75">
            <w:pPr>
              <w:spacing w:after="0"/>
            </w:pPr>
            <w:r>
              <w:t>1.</w:t>
            </w:r>
            <w:r w:rsidR="004149B2">
              <w:t xml:space="preserve"> </w:t>
            </w:r>
            <w:r>
              <w:t>měsíc ve</w:t>
            </w:r>
          </w:p>
          <w:p w14:paraId="43888E27" w14:textId="77777777" w:rsidR="007F5EED" w:rsidRDefault="007F5EED" w:rsidP="00B76A75">
            <w:pPr>
              <w:spacing w:after="0"/>
            </w:pPr>
            <w:r>
              <w:t>čtvrtletí</w:t>
            </w:r>
          </w:p>
        </w:tc>
        <w:tc>
          <w:tcPr>
            <w:tcW w:w="1507" w:type="dxa"/>
            <w:shd w:val="clear" w:color="auto" w:fill="auto"/>
          </w:tcPr>
          <w:p w14:paraId="68C235F2" w14:textId="77777777" w:rsidR="007F5EED" w:rsidRDefault="007F5EED" w:rsidP="00B76A75">
            <w:pPr>
              <w:spacing w:after="0"/>
            </w:pPr>
            <w:r>
              <w:t>2.</w:t>
            </w:r>
            <w:r w:rsidR="004149B2">
              <w:t xml:space="preserve"> </w:t>
            </w:r>
            <w:r>
              <w:t>měsíc ve</w:t>
            </w:r>
          </w:p>
          <w:p w14:paraId="7D9C8590" w14:textId="77777777" w:rsidR="007F5EED" w:rsidRDefault="007F5EED" w:rsidP="00B76A75">
            <w:pPr>
              <w:spacing w:after="0"/>
            </w:pPr>
            <w:r>
              <w:t>čtvrtletí</w:t>
            </w:r>
          </w:p>
        </w:tc>
        <w:tc>
          <w:tcPr>
            <w:tcW w:w="1615" w:type="dxa"/>
            <w:shd w:val="clear" w:color="auto" w:fill="auto"/>
          </w:tcPr>
          <w:p w14:paraId="78BCE0CB" w14:textId="77777777" w:rsidR="007F5EED" w:rsidRDefault="007F5EED" w:rsidP="00B76A75">
            <w:pPr>
              <w:spacing w:after="0"/>
            </w:pPr>
            <w:r>
              <w:t>3.</w:t>
            </w:r>
            <w:r w:rsidR="004149B2">
              <w:t xml:space="preserve"> </w:t>
            </w:r>
            <w:r>
              <w:t>měsíc ve</w:t>
            </w:r>
          </w:p>
          <w:p w14:paraId="0108B2C7" w14:textId="77777777" w:rsidR="007F5EED" w:rsidRDefault="007F5EED" w:rsidP="00B76A75">
            <w:pPr>
              <w:spacing w:after="0"/>
            </w:pPr>
            <w:r>
              <w:t>čtvrtletí</w:t>
            </w:r>
          </w:p>
        </w:tc>
        <w:tc>
          <w:tcPr>
            <w:tcW w:w="1562" w:type="dxa"/>
            <w:shd w:val="clear" w:color="auto" w:fill="auto"/>
          </w:tcPr>
          <w:p w14:paraId="45BF267A" w14:textId="77777777" w:rsidR="007F5EED" w:rsidRDefault="007F5EED" w:rsidP="00B76A75">
            <w:pPr>
              <w:spacing w:after="0"/>
            </w:pPr>
            <w:r>
              <w:t>Čtvrtletí</w:t>
            </w:r>
          </w:p>
          <w:p w14:paraId="5133FA46" w14:textId="77777777" w:rsidR="007F5EED" w:rsidRDefault="007F5EED" w:rsidP="00B76A75">
            <w:pPr>
              <w:spacing w:after="0"/>
            </w:pPr>
            <w:r>
              <w:t>celkem</w:t>
            </w:r>
          </w:p>
        </w:tc>
      </w:tr>
      <w:tr w:rsidR="00B76A75" w14:paraId="57ED0851" w14:textId="77777777" w:rsidTr="00A0550F">
        <w:trPr>
          <w:trHeight w:val="672"/>
        </w:trPr>
        <w:tc>
          <w:tcPr>
            <w:tcW w:w="2805" w:type="dxa"/>
            <w:shd w:val="clear" w:color="auto" w:fill="auto"/>
            <w:vAlign w:val="bottom"/>
          </w:tcPr>
          <w:p w14:paraId="145B0585" w14:textId="77777777" w:rsidR="007F5EED" w:rsidRDefault="00495F67" w:rsidP="00A0550F">
            <w:r>
              <w:t>Počet dnů pobytu, s výjimkou dne jeho počátku</w:t>
            </w:r>
          </w:p>
        </w:tc>
        <w:tc>
          <w:tcPr>
            <w:tcW w:w="1561" w:type="dxa"/>
            <w:shd w:val="clear" w:color="auto" w:fill="auto"/>
          </w:tcPr>
          <w:p w14:paraId="02EF890D" w14:textId="77777777" w:rsidR="007F5EED" w:rsidRDefault="007F5EED" w:rsidP="004259E1"/>
        </w:tc>
        <w:tc>
          <w:tcPr>
            <w:tcW w:w="1507" w:type="dxa"/>
            <w:shd w:val="clear" w:color="auto" w:fill="auto"/>
          </w:tcPr>
          <w:p w14:paraId="3A696102" w14:textId="77777777" w:rsidR="007F5EED" w:rsidRDefault="007F5EED" w:rsidP="004259E1"/>
        </w:tc>
        <w:tc>
          <w:tcPr>
            <w:tcW w:w="1615" w:type="dxa"/>
            <w:shd w:val="clear" w:color="auto" w:fill="auto"/>
          </w:tcPr>
          <w:p w14:paraId="77BB66C9" w14:textId="77777777" w:rsidR="007F5EED" w:rsidRDefault="007F5EED" w:rsidP="004259E1"/>
        </w:tc>
        <w:tc>
          <w:tcPr>
            <w:tcW w:w="1562" w:type="dxa"/>
            <w:shd w:val="clear" w:color="auto" w:fill="auto"/>
          </w:tcPr>
          <w:p w14:paraId="6B6334CA" w14:textId="77777777" w:rsidR="007F5EED" w:rsidRDefault="007F5EED" w:rsidP="004259E1"/>
        </w:tc>
      </w:tr>
      <w:tr w:rsidR="00B76A75" w14:paraId="5D1EB701" w14:textId="77777777" w:rsidTr="00A0550F">
        <w:trPr>
          <w:trHeight w:val="710"/>
        </w:trPr>
        <w:tc>
          <w:tcPr>
            <w:tcW w:w="2805" w:type="dxa"/>
            <w:shd w:val="clear" w:color="auto" w:fill="auto"/>
            <w:vAlign w:val="bottom"/>
          </w:tcPr>
          <w:p w14:paraId="3B64EAA9" w14:textId="77777777" w:rsidR="007F5EED" w:rsidRDefault="002E6405" w:rsidP="00A0550F">
            <w:pPr>
              <w:spacing w:after="0"/>
            </w:pPr>
            <w:r>
              <w:t>Sazba poplatku</w:t>
            </w:r>
            <w:r w:rsidR="00E57707">
              <w:t>:</w:t>
            </w:r>
            <w:r>
              <w:t xml:space="preserve"> </w:t>
            </w:r>
          </w:p>
          <w:p w14:paraId="298B2A11" w14:textId="77777777" w:rsidR="002E6405" w:rsidRDefault="002E6405" w:rsidP="00A0550F">
            <w:pPr>
              <w:spacing w:after="0"/>
            </w:pPr>
          </w:p>
        </w:tc>
        <w:tc>
          <w:tcPr>
            <w:tcW w:w="1561" w:type="dxa"/>
            <w:shd w:val="clear" w:color="auto" w:fill="auto"/>
          </w:tcPr>
          <w:p w14:paraId="5AD98B64" w14:textId="77777777" w:rsidR="007F5EED" w:rsidRDefault="00495F67" w:rsidP="004259E1">
            <w:r>
              <w:t xml:space="preserve">              12</w:t>
            </w:r>
            <w:r w:rsidR="004149B2">
              <w:t>,- Kč</w:t>
            </w:r>
          </w:p>
        </w:tc>
        <w:tc>
          <w:tcPr>
            <w:tcW w:w="1507" w:type="dxa"/>
            <w:shd w:val="clear" w:color="auto" w:fill="auto"/>
          </w:tcPr>
          <w:p w14:paraId="66C56487" w14:textId="77777777" w:rsidR="007F5EED" w:rsidRDefault="00495F67" w:rsidP="004259E1">
            <w:r>
              <w:t xml:space="preserve">             12</w:t>
            </w:r>
            <w:r w:rsidR="004149B2">
              <w:t>,- Kč</w:t>
            </w:r>
          </w:p>
        </w:tc>
        <w:tc>
          <w:tcPr>
            <w:tcW w:w="1615" w:type="dxa"/>
            <w:shd w:val="clear" w:color="auto" w:fill="auto"/>
          </w:tcPr>
          <w:p w14:paraId="3DAE69C8" w14:textId="77777777" w:rsidR="007F5EED" w:rsidRDefault="00495F67" w:rsidP="004259E1">
            <w:r>
              <w:t xml:space="preserve">                12</w:t>
            </w:r>
            <w:r w:rsidR="004149B2">
              <w:t>,- Kč</w:t>
            </w:r>
          </w:p>
        </w:tc>
        <w:tc>
          <w:tcPr>
            <w:tcW w:w="1562" w:type="dxa"/>
            <w:shd w:val="clear" w:color="auto" w:fill="auto"/>
          </w:tcPr>
          <w:p w14:paraId="671CF638" w14:textId="77777777" w:rsidR="007F5EED" w:rsidRDefault="00495F67" w:rsidP="004259E1">
            <w:r>
              <w:t xml:space="preserve">              12</w:t>
            </w:r>
            <w:r w:rsidR="004149B2">
              <w:t>,- Kč</w:t>
            </w:r>
          </w:p>
        </w:tc>
      </w:tr>
      <w:tr w:rsidR="00B76A75" w14:paraId="5D728055" w14:textId="77777777" w:rsidTr="00B76A75">
        <w:trPr>
          <w:trHeight w:val="692"/>
        </w:trPr>
        <w:tc>
          <w:tcPr>
            <w:tcW w:w="2805" w:type="dxa"/>
            <w:shd w:val="clear" w:color="auto" w:fill="auto"/>
            <w:vAlign w:val="bottom"/>
          </w:tcPr>
          <w:p w14:paraId="7E5F9A72" w14:textId="77777777" w:rsidR="007F5EED" w:rsidRDefault="007F5EED" w:rsidP="00AD23F0">
            <w:r>
              <w:t>Vypočtený poplatek</w:t>
            </w:r>
          </w:p>
        </w:tc>
        <w:tc>
          <w:tcPr>
            <w:tcW w:w="1561" w:type="dxa"/>
            <w:shd w:val="clear" w:color="auto" w:fill="auto"/>
          </w:tcPr>
          <w:p w14:paraId="34B4F5A2" w14:textId="77777777" w:rsidR="007F5EED" w:rsidRDefault="007F5EED" w:rsidP="004259E1"/>
        </w:tc>
        <w:tc>
          <w:tcPr>
            <w:tcW w:w="1507" w:type="dxa"/>
            <w:shd w:val="clear" w:color="auto" w:fill="auto"/>
          </w:tcPr>
          <w:p w14:paraId="1D402930" w14:textId="77777777" w:rsidR="007F5EED" w:rsidRDefault="007F5EED" w:rsidP="004259E1"/>
        </w:tc>
        <w:tc>
          <w:tcPr>
            <w:tcW w:w="1615" w:type="dxa"/>
            <w:shd w:val="clear" w:color="auto" w:fill="auto"/>
          </w:tcPr>
          <w:p w14:paraId="4178C80A" w14:textId="77777777" w:rsidR="007F5EED" w:rsidRDefault="007F5EED" w:rsidP="004259E1"/>
        </w:tc>
        <w:tc>
          <w:tcPr>
            <w:tcW w:w="1562" w:type="dxa"/>
            <w:shd w:val="clear" w:color="auto" w:fill="auto"/>
          </w:tcPr>
          <w:p w14:paraId="519F0AE9" w14:textId="77777777" w:rsidR="007F5EED" w:rsidRDefault="007F5EED" w:rsidP="004259E1"/>
        </w:tc>
      </w:tr>
      <w:tr w:rsidR="007F5EED" w14:paraId="438631FA" w14:textId="77777777" w:rsidTr="00B76A75">
        <w:trPr>
          <w:trHeight w:val="956"/>
        </w:trPr>
        <w:tc>
          <w:tcPr>
            <w:tcW w:w="9049" w:type="dxa"/>
            <w:gridSpan w:val="5"/>
            <w:shd w:val="clear" w:color="auto" w:fill="auto"/>
            <w:vAlign w:val="bottom"/>
          </w:tcPr>
          <w:p w14:paraId="0CB2281B" w14:textId="77777777" w:rsidR="006D2049" w:rsidRDefault="006D2049" w:rsidP="006D2049"/>
          <w:p w14:paraId="29B94484" w14:textId="77777777" w:rsidR="006D2049" w:rsidRDefault="00A0550F" w:rsidP="00AD23F0">
            <w:r>
              <w:t>Poplatek uhrazen</w:t>
            </w:r>
            <w:r w:rsidR="006D2049">
              <w:t xml:space="preserve"> dne……………………………………………</w:t>
            </w:r>
            <w:r>
              <w:t xml:space="preserve"> variabilní symbol</w:t>
            </w:r>
            <w:r w:rsidR="006D2049">
              <w:t>…………………</w:t>
            </w:r>
            <w:r>
              <w:t>……………………</w:t>
            </w:r>
          </w:p>
        </w:tc>
      </w:tr>
    </w:tbl>
    <w:p w14:paraId="0E381C3D" w14:textId="77777777" w:rsidR="00562C2D" w:rsidRDefault="00562C2D" w:rsidP="004259E1"/>
    <w:p w14:paraId="19A01087" w14:textId="77777777" w:rsidR="00AD23F0" w:rsidRDefault="00AD23F0" w:rsidP="004259E1"/>
    <w:p w14:paraId="2CA6BFA5" w14:textId="77777777" w:rsidR="006D2049" w:rsidRDefault="006D2049" w:rsidP="004259E1">
      <w:r>
        <w:t>Podpis poplatníka:</w:t>
      </w:r>
    </w:p>
    <w:p w14:paraId="1412E40D" w14:textId="77777777" w:rsidR="00A0550F" w:rsidRDefault="00A0550F" w:rsidP="004259E1"/>
    <w:p w14:paraId="33C388A9" w14:textId="77777777" w:rsidR="006D2049" w:rsidRDefault="006D2049" w:rsidP="004259E1">
      <w:r>
        <w:t>Datum podání:</w:t>
      </w:r>
    </w:p>
    <w:sectPr w:rsidR="006D2049" w:rsidSect="008C191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552" w:right="1134" w:bottom="255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66B5F" w14:textId="77777777" w:rsidR="00B76A75" w:rsidRDefault="00B76A75" w:rsidP="00DD02EC">
      <w:pPr>
        <w:spacing w:after="0" w:line="240" w:lineRule="auto"/>
      </w:pPr>
      <w:r>
        <w:separator/>
      </w:r>
    </w:p>
  </w:endnote>
  <w:endnote w:type="continuationSeparator" w:id="0">
    <w:p w14:paraId="3A32B0AE" w14:textId="77777777" w:rsidR="00B76A75" w:rsidRDefault="00B76A75" w:rsidP="00DD02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063D3" w14:textId="77777777" w:rsidR="00CF53A6" w:rsidRPr="00CF53A6" w:rsidRDefault="00CF53A6">
    <w:pPr>
      <w:pStyle w:val="Zpat"/>
      <w:jc w:val="right"/>
    </w:pP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PAGE</w:instrText>
    </w:r>
    <w:r w:rsidRPr="00CF53A6">
      <w:rPr>
        <w:bCs/>
        <w:sz w:val="24"/>
        <w:szCs w:val="24"/>
      </w:rPr>
      <w:fldChar w:fldCharType="separate"/>
    </w:r>
    <w:r w:rsidR="004149B2">
      <w:rPr>
        <w:bCs/>
        <w:noProof/>
      </w:rPr>
      <w:t>2</w:t>
    </w:r>
    <w:r w:rsidRPr="00CF53A6">
      <w:rPr>
        <w:bCs/>
        <w:sz w:val="24"/>
        <w:szCs w:val="24"/>
      </w:rPr>
      <w:fldChar w:fldCharType="end"/>
    </w:r>
    <w:r>
      <w:t xml:space="preserve"> /</w:t>
    </w:r>
    <w:r w:rsidRPr="00CF53A6">
      <w:t xml:space="preserve"> </w:t>
    </w:r>
    <w:r w:rsidRPr="00CF53A6">
      <w:rPr>
        <w:bCs/>
        <w:sz w:val="24"/>
        <w:szCs w:val="24"/>
      </w:rPr>
      <w:fldChar w:fldCharType="begin"/>
    </w:r>
    <w:r w:rsidRPr="00CF53A6">
      <w:rPr>
        <w:bCs/>
      </w:rPr>
      <w:instrText>NUMPAGES</w:instrText>
    </w:r>
    <w:r w:rsidRPr="00CF53A6">
      <w:rPr>
        <w:bCs/>
        <w:sz w:val="24"/>
        <w:szCs w:val="24"/>
      </w:rPr>
      <w:fldChar w:fldCharType="separate"/>
    </w:r>
    <w:r w:rsidR="00D27E9B">
      <w:rPr>
        <w:bCs/>
        <w:noProof/>
      </w:rPr>
      <w:t>1</w:t>
    </w:r>
    <w:r w:rsidRPr="00CF53A6">
      <w:rPr>
        <w:bCs/>
        <w:sz w:val="24"/>
        <w:szCs w:val="24"/>
      </w:rPr>
      <w:fldChar w:fldCharType="end"/>
    </w:r>
  </w:p>
  <w:p w14:paraId="62025650" w14:textId="77777777" w:rsidR="007200AB" w:rsidRDefault="007200A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25A95" w14:textId="483449EB" w:rsidR="007200AB" w:rsidRPr="007200AB" w:rsidRDefault="00FE6963" w:rsidP="00BD7297">
    <w:pPr>
      <w:pStyle w:val="Zpat"/>
      <w:jc w:val="right"/>
      <w:rPr>
        <w:color w:val="1D4F91"/>
        <w:sz w:val="16"/>
        <w:szCs w:val="16"/>
      </w:rPr>
    </w:pPr>
    <w:r>
      <w:rPr>
        <w:noProof/>
        <w:color w:val="1D4F91"/>
        <w:sz w:val="16"/>
        <w:szCs w:val="16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47E5A874" wp14:editId="6FCDE0C1">
              <wp:simplePos x="0" y="0"/>
              <wp:positionH relativeFrom="column">
                <wp:posOffset>932815</wp:posOffset>
              </wp:positionH>
              <wp:positionV relativeFrom="paragraph">
                <wp:posOffset>-488950</wp:posOffset>
              </wp:positionV>
              <wp:extent cx="5003800" cy="605155"/>
              <wp:effectExtent l="0" t="0" r="127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3800" cy="605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811391" w14:textId="77777777" w:rsidR="00097D69" w:rsidRPr="00D813F9" w:rsidRDefault="00C879A4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n</w:t>
                          </w:r>
                          <w:r w:rsidR="00CF53A6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ám. Jana</w:t>
                          </w:r>
                          <w:r w:rsidR="00097D69"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Žižk</w:t>
                          </w:r>
                          <w:r w:rsidR="00562C2D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y z Trocnova 1, 286 01 Čáslav </w:t>
                          </w:r>
                        </w:p>
                        <w:p w14:paraId="72D847D0" w14:textId="77777777" w:rsidR="00097D69" w:rsidRPr="00D813F9" w:rsidRDefault="00CF53A6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Tel.:</w:t>
                          </w:r>
                          <w:r w:rsidR="00562C2D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+420 327 300 211 | </w:t>
                          </w:r>
                          <w:hyperlink r:id="rId1" w:history="1">
                            <w:r w:rsidR="00F13793" w:rsidRPr="00EC2185">
                              <w:rPr>
                                <w:rStyle w:val="Hypertextovodkaz"/>
                                <w:rFonts w:ascii="Calibri" w:hAnsi="Calibri" w:cs="Calibri"/>
                                <w:sz w:val="17"/>
                                <w:szCs w:val="17"/>
                              </w:rPr>
                              <w:t>katerina.vankova@meucaslav.cz</w:t>
                            </w:r>
                          </w:hyperlink>
                          <w:r w:rsidR="00F13793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, pechova@meucaslav.cz</w:t>
                          </w:r>
                          <w:r w:rsidR="00097D69"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|</w:t>
                          </w:r>
                          <w:r w:rsidR="00097D69"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hyperlink r:id="rId2" w:history="1">
                            <w:r w:rsidR="00097D69" w:rsidRPr="00D813F9">
                              <w:rPr>
                                <w:rStyle w:val="Hypertextovodkaz"/>
                                <w:rFonts w:ascii="Calibri" w:hAnsi="Calibri" w:cs="Calibri"/>
                                <w:color w:val="000000"/>
                                <w:sz w:val="17"/>
                                <w:szCs w:val="17"/>
                                <w:u w:val="none"/>
                              </w:rPr>
                              <w:t>www.meucaslav.cz</w:t>
                            </w:r>
                          </w:hyperlink>
                        </w:p>
                        <w:p w14:paraId="6E47E1DC" w14:textId="77777777" w:rsidR="00A128F0" w:rsidRPr="00D813F9" w:rsidRDefault="00097D69" w:rsidP="00097D69">
                          <w:pPr>
                            <w:pStyle w:val="Zkladnodstavec"/>
                            <w:spacing w:line="240" w:lineRule="auto"/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</w:pP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IČ: 00236021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DIČ: CZ00236021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>|</w:t>
                          </w:r>
                          <w:r w:rsidRPr="00D813F9">
                            <w:rPr>
                              <w:rFonts w:ascii="Calibri" w:hAnsi="Calibri" w:cs="Calibri"/>
                              <w:spacing w:val="4"/>
                              <w:position w:val="1"/>
                              <w:sz w:val="17"/>
                              <w:szCs w:val="17"/>
                            </w:rPr>
                            <w:t xml:space="preserve"> </w:t>
                          </w:r>
                          <w:r w:rsidRPr="00D813F9">
                            <w:rPr>
                              <w:rFonts w:ascii="Calibri" w:hAnsi="Calibri"/>
                              <w:sz w:val="17"/>
                              <w:szCs w:val="17"/>
                            </w:rPr>
                            <w:t>DS: ffnbe7e</w:t>
                          </w:r>
                          <w:r w:rsidRPr="00D813F9">
                            <w:rPr>
                              <w:rFonts w:ascii="Calibri" w:hAnsi="Calibri" w:cs="Calibri"/>
                              <w:sz w:val="17"/>
                              <w:szCs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E5A87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2" type="#_x0000_t202" style="position:absolute;left:0;text-align:left;margin-left:73.45pt;margin-top:-38.5pt;width:394pt;height:47.6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" filled="f" stroked="f">
              <v:textbox>
                <w:txbxContent>
                  <w:p w14:paraId="00811391" w14:textId="77777777" w:rsidR="00097D69" w:rsidRPr="00D813F9" w:rsidRDefault="00C879A4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>
                      <w:rPr>
                        <w:rFonts w:ascii="Calibri" w:hAnsi="Calibri" w:cs="Calibri"/>
                        <w:sz w:val="17"/>
                        <w:szCs w:val="17"/>
                      </w:rPr>
                      <w:t>n</w:t>
                    </w:r>
                    <w:r w:rsidR="00CF53A6">
                      <w:rPr>
                        <w:rFonts w:ascii="Calibri" w:hAnsi="Calibri" w:cs="Calibri"/>
                        <w:sz w:val="17"/>
                        <w:szCs w:val="17"/>
                      </w:rPr>
                      <w:t>ám. Jana</w:t>
                    </w:r>
                    <w:r w:rsidR="00097D69"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Žižk</w:t>
                    </w:r>
                    <w:r w:rsidR="00562C2D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y z Trocnova 1, 286 01 Čáslav </w:t>
                    </w:r>
                  </w:p>
                  <w:p w14:paraId="72D847D0" w14:textId="77777777" w:rsidR="00097D69" w:rsidRPr="00D813F9" w:rsidRDefault="00CF53A6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>
                      <w:rPr>
                        <w:rFonts w:ascii="Calibri" w:hAnsi="Calibri" w:cs="Calibri"/>
                        <w:sz w:val="17"/>
                        <w:szCs w:val="17"/>
                      </w:rPr>
                      <w:t>Tel.:</w:t>
                    </w:r>
                    <w:r w:rsidR="00562C2D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+420 327 300 211 | </w:t>
                    </w:r>
                    <w:hyperlink r:id="rId3" w:history="1">
                      <w:r w:rsidR="00F13793" w:rsidRPr="00EC2185">
                        <w:rPr>
                          <w:rStyle w:val="Hypertextovodkaz"/>
                          <w:rFonts w:ascii="Calibri" w:hAnsi="Calibri" w:cs="Calibri"/>
                          <w:sz w:val="17"/>
                          <w:szCs w:val="17"/>
                        </w:rPr>
                        <w:t>katerina.vankova@meucaslav.cz</w:t>
                      </w:r>
                    </w:hyperlink>
                    <w:r w:rsidR="00F13793">
                      <w:rPr>
                        <w:rFonts w:ascii="Calibri" w:hAnsi="Calibri" w:cs="Calibri"/>
                        <w:sz w:val="17"/>
                        <w:szCs w:val="17"/>
                      </w:rPr>
                      <w:t>, pechova@meucaslav.cz</w:t>
                    </w:r>
                    <w:r w:rsidR="00097D69"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|</w:t>
                    </w:r>
                    <w:r w:rsidR="00097D69"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hyperlink r:id="rId4" w:history="1">
                      <w:r w:rsidR="00097D69" w:rsidRPr="00D813F9">
                        <w:rPr>
                          <w:rStyle w:val="Hypertextovodkaz"/>
                          <w:rFonts w:ascii="Calibri" w:hAnsi="Calibri" w:cs="Calibri"/>
                          <w:color w:val="000000"/>
                          <w:sz w:val="17"/>
                          <w:szCs w:val="17"/>
                          <w:u w:val="none"/>
                        </w:rPr>
                        <w:t>www.meucaslav.cz</w:t>
                      </w:r>
                    </w:hyperlink>
                  </w:p>
                  <w:p w14:paraId="6E47E1DC" w14:textId="77777777" w:rsidR="00A128F0" w:rsidRPr="00D813F9" w:rsidRDefault="00097D69" w:rsidP="00097D69">
                    <w:pPr>
                      <w:pStyle w:val="Zkladnodstavec"/>
                      <w:spacing w:line="240" w:lineRule="auto"/>
                      <w:rPr>
                        <w:rFonts w:ascii="Calibri" w:hAnsi="Calibri" w:cs="Calibri"/>
                        <w:sz w:val="17"/>
                        <w:szCs w:val="17"/>
                      </w:rPr>
                    </w:pP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IČ: 00236021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DIČ: CZ00236021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>|</w:t>
                    </w:r>
                    <w:r w:rsidRPr="00D813F9">
                      <w:rPr>
                        <w:rFonts w:ascii="Calibri" w:hAnsi="Calibri" w:cs="Calibri"/>
                        <w:spacing w:val="4"/>
                        <w:position w:val="1"/>
                        <w:sz w:val="17"/>
                        <w:szCs w:val="17"/>
                      </w:rPr>
                      <w:t xml:space="preserve"> </w:t>
                    </w:r>
                    <w:r w:rsidRPr="00D813F9">
                      <w:rPr>
                        <w:rFonts w:ascii="Calibri" w:hAnsi="Calibri"/>
                        <w:sz w:val="17"/>
                        <w:szCs w:val="17"/>
                      </w:rPr>
                      <w:t>DS: ffnbe7e</w:t>
                    </w:r>
                    <w:r w:rsidRPr="00D813F9">
                      <w:rPr>
                        <w:rFonts w:ascii="Calibri" w:hAnsi="Calibri" w:cs="Calibri"/>
                        <w:sz w:val="17"/>
                        <w:szCs w:val="17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507C3A2A" wp14:editId="490DD78A">
          <wp:simplePos x="0" y="0"/>
          <wp:positionH relativeFrom="column">
            <wp:posOffset>-723265</wp:posOffset>
          </wp:positionH>
          <wp:positionV relativeFrom="paragraph">
            <wp:posOffset>-805815</wp:posOffset>
          </wp:positionV>
          <wp:extent cx="1801495" cy="1374140"/>
          <wp:effectExtent l="0" t="0" r="0" b="0"/>
          <wp:wrapNone/>
          <wp:docPr id="16" name="Obrázek 1" descr="Hlavickovy_papir_CB_Znak_Logo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Hlavickovy_papir_CB_Znak_Logo_1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1495" cy="1374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1D4F91"/>
        <w:sz w:val="16"/>
        <w:szCs w:val="16"/>
        <w:lang w:eastAsia="cs-CZ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48D036CC" wp14:editId="4783B16A">
              <wp:simplePos x="0" y="0"/>
              <wp:positionH relativeFrom="column">
                <wp:posOffset>5936615</wp:posOffset>
              </wp:positionH>
              <wp:positionV relativeFrom="paragraph">
                <wp:posOffset>-103505</wp:posOffset>
              </wp:positionV>
              <wp:extent cx="329565" cy="351155"/>
              <wp:effectExtent l="0" t="3810" r="0" b="0"/>
              <wp:wrapNone/>
              <wp:docPr id="1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29565" cy="3511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6E523E0" id="Rectangle 5" o:spid="_x0000_s1026" style="position:absolute;margin-left:467.45pt;margin-top:-8.15pt;width:25.95pt;height:27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" stroked="f"/>
          </w:pict>
        </mc:Fallback>
      </mc:AlternateContent>
    </w:r>
    <w:r w:rsidR="00125EA1" w:rsidRPr="007200AB">
      <w:rPr>
        <w:color w:val="1D4F91"/>
        <w:sz w:val="16"/>
        <w:szCs w:val="16"/>
      </w:rPr>
      <w:fldChar w:fldCharType="begin"/>
    </w:r>
    <w:r w:rsidR="007200AB" w:rsidRPr="007200AB">
      <w:rPr>
        <w:color w:val="1D4F91"/>
        <w:sz w:val="16"/>
        <w:szCs w:val="16"/>
      </w:rPr>
      <w:instrText xml:space="preserve"> PAGE   \* MERGEFORMAT </w:instrText>
    </w:r>
    <w:r w:rsidR="00125EA1" w:rsidRPr="007200AB">
      <w:rPr>
        <w:color w:val="1D4F91"/>
        <w:sz w:val="16"/>
        <w:szCs w:val="16"/>
      </w:rPr>
      <w:fldChar w:fldCharType="separate"/>
    </w:r>
    <w:r w:rsidR="00D27E9B">
      <w:rPr>
        <w:noProof/>
        <w:color w:val="1D4F91"/>
        <w:sz w:val="16"/>
        <w:szCs w:val="16"/>
      </w:rPr>
      <w:t>1</w:t>
    </w:r>
    <w:r w:rsidR="00125EA1" w:rsidRPr="007200AB">
      <w:rPr>
        <w:color w:val="1D4F91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DB54B" w14:textId="77777777" w:rsidR="00B76A75" w:rsidRDefault="00B76A75" w:rsidP="00DD02EC">
      <w:pPr>
        <w:spacing w:after="0" w:line="240" w:lineRule="auto"/>
      </w:pPr>
      <w:r>
        <w:separator/>
      </w:r>
    </w:p>
  </w:footnote>
  <w:footnote w:type="continuationSeparator" w:id="0">
    <w:p w14:paraId="7EEFE570" w14:textId="77777777" w:rsidR="00B76A75" w:rsidRDefault="00B76A75" w:rsidP="00DD02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B9842" w14:textId="0FD0C20A" w:rsidR="008C191C" w:rsidRDefault="00FE6963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FDFE53" wp14:editId="479DE7C1">
              <wp:simplePos x="0" y="0"/>
              <wp:positionH relativeFrom="column">
                <wp:posOffset>892810</wp:posOffset>
              </wp:positionH>
              <wp:positionV relativeFrom="paragraph">
                <wp:posOffset>406400</wp:posOffset>
              </wp:positionV>
              <wp:extent cx="5426075" cy="277495"/>
              <wp:effectExtent l="0" t="0" r="0" b="1905"/>
              <wp:wrapNone/>
              <wp:docPr id="7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70E811" w14:textId="77777777" w:rsidR="003F41CA" w:rsidRPr="00D813F9" w:rsidRDefault="003F41CA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</w:t>
                          </w:r>
                          <w:r w:rsidR="00C879A4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O</w:t>
                          </w:r>
                          <w:r w:rsidRPr="00D813F9"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 xml:space="preserve"> ČÁSLAV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CFDFE53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9" type="#_x0000_t202" style="position:absolute;margin-left:70.3pt;margin-top:32pt;width:427.25pt;height:21.8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" filled="f" stroked="f" strokecolor="white">
              <v:textbox style="mso-fit-shape-to-text:t">
                <w:txbxContent>
                  <w:p w14:paraId="2270E811" w14:textId="77777777" w:rsidR="003F41CA" w:rsidRPr="00D813F9" w:rsidRDefault="003F41CA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>MĚST</w:t>
                    </w:r>
                    <w:r w:rsidR="00C879A4">
                      <w:rPr>
                        <w:b/>
                        <w:color w:val="000000"/>
                        <w:sz w:val="24"/>
                        <w:szCs w:val="24"/>
                      </w:rPr>
                      <w:t>O</w:t>
                    </w:r>
                    <w:r w:rsidRPr="00D813F9">
                      <w:rPr>
                        <w:b/>
                        <w:color w:val="000000"/>
                        <w:sz w:val="24"/>
                        <w:szCs w:val="24"/>
                      </w:rPr>
                      <w:t xml:space="preserve"> ČÁSLAV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7126A62" wp14:editId="4DFC0FFB">
              <wp:simplePos x="0" y="0"/>
              <wp:positionH relativeFrom="column">
                <wp:posOffset>901065</wp:posOffset>
              </wp:positionH>
              <wp:positionV relativeFrom="paragraph">
                <wp:posOffset>749935</wp:posOffset>
              </wp:positionV>
              <wp:extent cx="2803525" cy="323850"/>
              <wp:effectExtent l="0" t="0" r="635" b="2540"/>
              <wp:wrapNone/>
              <wp:docPr id="6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352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05EBAD" w14:textId="77777777" w:rsidR="003F41CA" w:rsidRDefault="003F41CA" w:rsidP="003F41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26A62" id="Text Box 15" o:spid="_x0000_s1030" type="#_x0000_t202" style="position:absolute;margin-left:70.95pt;margin-top:59.05pt;width:220.75pt;height:25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" filled="f" stroked="f">
              <v:textbox>
                <w:txbxContent>
                  <w:p w14:paraId="3305EBAD" w14:textId="77777777" w:rsidR="003F41CA" w:rsidRDefault="003F41CA" w:rsidP="003F41CA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6887ECDC" wp14:editId="3175BFD0">
          <wp:simplePos x="0" y="0"/>
          <wp:positionH relativeFrom="column">
            <wp:posOffset>-723265</wp:posOffset>
          </wp:positionH>
          <wp:positionV relativeFrom="paragraph">
            <wp:posOffset>-450215</wp:posOffset>
          </wp:positionV>
          <wp:extent cx="7565390" cy="1369060"/>
          <wp:effectExtent l="0" t="0" r="0" b="0"/>
          <wp:wrapNone/>
          <wp:docPr id="18" name="Obrázek 3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1969881" wp14:editId="29CC7FF3">
              <wp:simplePos x="0" y="0"/>
              <wp:positionH relativeFrom="column">
                <wp:posOffset>859155</wp:posOffset>
              </wp:positionH>
              <wp:positionV relativeFrom="paragraph">
                <wp:posOffset>683895</wp:posOffset>
              </wp:positionV>
              <wp:extent cx="5259705" cy="0"/>
              <wp:effectExtent l="11430" t="7620" r="5715" b="11430"/>
              <wp:wrapNone/>
              <wp:docPr id="5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3954F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67.65pt;margin-top:53.85pt;width:414.1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5218A" w14:textId="77CD1B92" w:rsidR="007200AB" w:rsidRDefault="00FE6963">
    <w:pPr>
      <w:pStyle w:val="Zhlav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96564FB" wp14:editId="52754461">
              <wp:simplePos x="0" y="0"/>
              <wp:positionH relativeFrom="column">
                <wp:posOffset>867410</wp:posOffset>
              </wp:positionH>
              <wp:positionV relativeFrom="paragraph">
                <wp:posOffset>198120</wp:posOffset>
              </wp:positionV>
              <wp:extent cx="5426075" cy="492125"/>
              <wp:effectExtent l="0" t="635" r="0" b="2540"/>
              <wp:wrapNone/>
              <wp:docPr id="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6075" cy="492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EBAEF7" w14:textId="77777777" w:rsidR="003F41CA" w:rsidRDefault="00763AA4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Městský úřad Čáslav</w:t>
                          </w:r>
                        </w:p>
                        <w:p w14:paraId="04A43391" w14:textId="77777777" w:rsidR="00562C2D" w:rsidRPr="00252AFF" w:rsidRDefault="00562C2D" w:rsidP="003F41CA">
                          <w:pPr>
                            <w:spacing w:after="0" w:line="240" w:lineRule="auto"/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Odbor financí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6564FB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31" type="#_x0000_t202" style="position:absolute;margin-left:68.3pt;margin-top:15.6pt;width:427.25pt;height:38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" filled="f" stroked="f" strokecolor="white">
              <v:textbox>
                <w:txbxContent>
                  <w:p w14:paraId="78EBAEF7" w14:textId="77777777" w:rsidR="003F41CA" w:rsidRDefault="00763AA4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/>
                        <w:sz w:val="24"/>
                        <w:szCs w:val="24"/>
                      </w:rPr>
                      <w:t>Městský úřad Čáslav</w:t>
                    </w:r>
                  </w:p>
                  <w:p w14:paraId="04A43391" w14:textId="77777777" w:rsidR="00562C2D" w:rsidRPr="00252AFF" w:rsidRDefault="00562C2D" w:rsidP="003F41CA">
                    <w:pPr>
                      <w:spacing w:after="0" w:line="240" w:lineRule="auto"/>
                      <w:rPr>
                        <w:b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/>
                        <w:sz w:val="24"/>
                        <w:szCs w:val="24"/>
                      </w:rPr>
                      <w:t>Odbor financí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51DFBC09" wp14:editId="271606D0">
          <wp:simplePos x="0" y="0"/>
          <wp:positionH relativeFrom="column">
            <wp:posOffset>-723265</wp:posOffset>
          </wp:positionH>
          <wp:positionV relativeFrom="paragraph">
            <wp:posOffset>-455930</wp:posOffset>
          </wp:positionV>
          <wp:extent cx="7565390" cy="1369060"/>
          <wp:effectExtent l="0" t="0" r="0" b="0"/>
          <wp:wrapNone/>
          <wp:docPr id="17" name="Obrázek 0" descr="Hlavickovy_papir_CB_Znak_1_bez_ca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0" descr="Hlavickovy_papir_CB_Znak_1_bez_car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369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  <w:lang w:eastAsia="cs-CZ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0F3D90B8" wp14:editId="178C9839">
              <wp:simplePos x="0" y="0"/>
              <wp:positionH relativeFrom="column">
                <wp:posOffset>859790</wp:posOffset>
              </wp:positionH>
              <wp:positionV relativeFrom="paragraph">
                <wp:posOffset>698500</wp:posOffset>
              </wp:positionV>
              <wp:extent cx="5259705" cy="0"/>
              <wp:effectExtent l="8255" t="5715" r="8890" b="13335"/>
              <wp:wrapNone/>
              <wp:docPr id="3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597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A19E1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26" type="#_x0000_t32" style="position:absolute;margin-left:67.7pt;margin-top:55pt;width:414.1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03338"/>
    <w:multiLevelType w:val="hybridMultilevel"/>
    <w:tmpl w:val="5566A5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5532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>
      <o:colormru v:ext="edit" colors="#1d4f91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C2D"/>
    <w:rsid w:val="00062A07"/>
    <w:rsid w:val="000667FF"/>
    <w:rsid w:val="00070E5E"/>
    <w:rsid w:val="0007503B"/>
    <w:rsid w:val="00094557"/>
    <w:rsid w:val="00097D69"/>
    <w:rsid w:val="000C4FAE"/>
    <w:rsid w:val="00110F76"/>
    <w:rsid w:val="00125EA1"/>
    <w:rsid w:val="00144743"/>
    <w:rsid w:val="00187F28"/>
    <w:rsid w:val="001A7732"/>
    <w:rsid w:val="001B50D4"/>
    <w:rsid w:val="001C3DD7"/>
    <w:rsid w:val="00233AF2"/>
    <w:rsid w:val="00252AFF"/>
    <w:rsid w:val="002B0FA7"/>
    <w:rsid w:val="002B6BEC"/>
    <w:rsid w:val="002E4EFC"/>
    <w:rsid w:val="002E6405"/>
    <w:rsid w:val="002F10CE"/>
    <w:rsid w:val="003200E9"/>
    <w:rsid w:val="00341191"/>
    <w:rsid w:val="003551A5"/>
    <w:rsid w:val="00375AF5"/>
    <w:rsid w:val="003A0154"/>
    <w:rsid w:val="003F41CA"/>
    <w:rsid w:val="00407148"/>
    <w:rsid w:val="004149B2"/>
    <w:rsid w:val="004259E1"/>
    <w:rsid w:val="004829FD"/>
    <w:rsid w:val="00494FBF"/>
    <w:rsid w:val="00495F67"/>
    <w:rsid w:val="004A6D61"/>
    <w:rsid w:val="004F3F1D"/>
    <w:rsid w:val="005127C0"/>
    <w:rsid w:val="00540B2A"/>
    <w:rsid w:val="005567D4"/>
    <w:rsid w:val="00562C2D"/>
    <w:rsid w:val="005771C2"/>
    <w:rsid w:val="005B57BA"/>
    <w:rsid w:val="005B6E65"/>
    <w:rsid w:val="005D1401"/>
    <w:rsid w:val="005D65C4"/>
    <w:rsid w:val="005D6BA7"/>
    <w:rsid w:val="005E156A"/>
    <w:rsid w:val="006169D5"/>
    <w:rsid w:val="00634063"/>
    <w:rsid w:val="00640EE3"/>
    <w:rsid w:val="00641A69"/>
    <w:rsid w:val="006516F0"/>
    <w:rsid w:val="00653FF7"/>
    <w:rsid w:val="00665C3A"/>
    <w:rsid w:val="00672822"/>
    <w:rsid w:val="006D2049"/>
    <w:rsid w:val="006D6512"/>
    <w:rsid w:val="0071588A"/>
    <w:rsid w:val="007200AB"/>
    <w:rsid w:val="00763AA4"/>
    <w:rsid w:val="00776FF4"/>
    <w:rsid w:val="00792498"/>
    <w:rsid w:val="007C699A"/>
    <w:rsid w:val="007F5EED"/>
    <w:rsid w:val="00806067"/>
    <w:rsid w:val="00826E0B"/>
    <w:rsid w:val="00834932"/>
    <w:rsid w:val="00852E65"/>
    <w:rsid w:val="00893FBB"/>
    <w:rsid w:val="008B266B"/>
    <w:rsid w:val="008C191C"/>
    <w:rsid w:val="008D7CB7"/>
    <w:rsid w:val="008E77D6"/>
    <w:rsid w:val="008F7783"/>
    <w:rsid w:val="009110C1"/>
    <w:rsid w:val="00935E02"/>
    <w:rsid w:val="009415DA"/>
    <w:rsid w:val="00954AC7"/>
    <w:rsid w:val="00987CD7"/>
    <w:rsid w:val="009B246E"/>
    <w:rsid w:val="009B40C3"/>
    <w:rsid w:val="009C7676"/>
    <w:rsid w:val="009E3557"/>
    <w:rsid w:val="00A0550F"/>
    <w:rsid w:val="00A128F0"/>
    <w:rsid w:val="00A4192E"/>
    <w:rsid w:val="00AA2930"/>
    <w:rsid w:val="00AD23F0"/>
    <w:rsid w:val="00B00049"/>
    <w:rsid w:val="00B455D9"/>
    <w:rsid w:val="00B510DF"/>
    <w:rsid w:val="00B55DF7"/>
    <w:rsid w:val="00B76A75"/>
    <w:rsid w:val="00BB5566"/>
    <w:rsid w:val="00BD7297"/>
    <w:rsid w:val="00C879A4"/>
    <w:rsid w:val="00CA2276"/>
    <w:rsid w:val="00CD46ED"/>
    <w:rsid w:val="00CF53A6"/>
    <w:rsid w:val="00D11978"/>
    <w:rsid w:val="00D24DB3"/>
    <w:rsid w:val="00D27E9B"/>
    <w:rsid w:val="00D813F9"/>
    <w:rsid w:val="00D87A93"/>
    <w:rsid w:val="00DD02EC"/>
    <w:rsid w:val="00E00620"/>
    <w:rsid w:val="00E31DC6"/>
    <w:rsid w:val="00E57707"/>
    <w:rsid w:val="00EB3A69"/>
    <w:rsid w:val="00EF431D"/>
    <w:rsid w:val="00F000A3"/>
    <w:rsid w:val="00F13793"/>
    <w:rsid w:val="00F37C8C"/>
    <w:rsid w:val="00F73A08"/>
    <w:rsid w:val="00FE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ru v:ext="edit" colors="#1d4f91"/>
    </o:shapedefaults>
    <o:shapelayout v:ext="edit">
      <o:idmap v:ext="edit" data="1"/>
    </o:shapelayout>
  </w:shapeDefaults>
  <w:decimalSymbol w:val=","/>
  <w:listSeparator w:val=";"/>
  <w14:docId w14:val="68C191E1"/>
  <w15:docId w15:val="{BBC7DDA3-8B48-4B28-AF85-41C92E31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76FF4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D02EC"/>
  </w:style>
  <w:style w:type="paragraph" w:styleId="Zpat">
    <w:name w:val="footer"/>
    <w:basedOn w:val="Normln"/>
    <w:link w:val="ZpatChar"/>
    <w:uiPriority w:val="99"/>
    <w:unhideWhenUsed/>
    <w:rsid w:val="00DD02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D02EC"/>
  </w:style>
  <w:style w:type="paragraph" w:styleId="Textbubliny">
    <w:name w:val="Balloon Text"/>
    <w:basedOn w:val="Normln"/>
    <w:link w:val="TextbublinyChar"/>
    <w:uiPriority w:val="99"/>
    <w:semiHidden/>
    <w:unhideWhenUsed/>
    <w:rsid w:val="00DD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DD02EC"/>
    <w:rPr>
      <w:rFonts w:ascii="Tahoma" w:hAnsi="Tahoma" w:cs="Tahoma"/>
      <w:sz w:val="16"/>
      <w:szCs w:val="16"/>
    </w:rPr>
  </w:style>
  <w:style w:type="paragraph" w:customStyle="1" w:styleId="Zkladnodstavec">
    <w:name w:val="[Základní odstavec]"/>
    <w:basedOn w:val="Normln"/>
    <w:uiPriority w:val="99"/>
    <w:rsid w:val="002E4EF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ypertextovodkaz">
    <w:name w:val="Hyperlink"/>
    <w:uiPriority w:val="99"/>
    <w:unhideWhenUsed/>
    <w:rsid w:val="00A128F0"/>
    <w:rPr>
      <w:color w:val="0000FF"/>
      <w:u w:val="single"/>
    </w:rPr>
  </w:style>
  <w:style w:type="table" w:styleId="Mkatabulky">
    <w:name w:val="Table Grid"/>
    <w:basedOn w:val="Normlntabulka"/>
    <w:uiPriority w:val="59"/>
    <w:rsid w:val="00562C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2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katerina.vankova@meucaslav.cz" TargetMode="External"/><Relationship Id="rId2" Type="http://schemas.openxmlformats.org/officeDocument/2006/relationships/hyperlink" Target="http://www.meucaslav.cz" TargetMode="External"/><Relationship Id="rId1" Type="http://schemas.openxmlformats.org/officeDocument/2006/relationships/hyperlink" Target="mailto:katerina.vankova@meucaslav.cz" TargetMode="External"/><Relationship Id="rId5" Type="http://schemas.openxmlformats.org/officeDocument/2006/relationships/image" Target="media/image2.jpeg"/><Relationship Id="rId4" Type="http://schemas.openxmlformats.org/officeDocument/2006/relationships/hyperlink" Target="http://www.meucaslav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erina.vankova\Desktop\Ubytovac&#237;%20kapacita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53802E-4C51-4767-8E07-23AB4E2CB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Ubytovací kapacita</Template>
  <TotalTime>2</TotalTime>
  <Pages>1</Pages>
  <Words>136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938</CharactersWithSpaces>
  <SharedDoc>false</SharedDoc>
  <HLinks>
    <vt:vector size="6" baseType="variant">
      <vt:variant>
        <vt:i4>262160</vt:i4>
      </vt:variant>
      <vt:variant>
        <vt:i4>0</vt:i4>
      </vt:variant>
      <vt:variant>
        <vt:i4>0</vt:i4>
      </vt:variant>
      <vt:variant>
        <vt:i4>5</vt:i4>
      </vt:variant>
      <vt:variant>
        <vt:lpwstr>http://www.meucaslav.cz/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Vankova Katerina</dc:creator>
  <cp:lastModifiedBy>Jana Pechová</cp:lastModifiedBy>
  <cp:revision>3</cp:revision>
  <cp:lastPrinted>2021-05-04T05:26:00Z</cp:lastPrinted>
  <dcterms:created xsi:type="dcterms:W3CDTF">2021-05-04T05:36:00Z</dcterms:created>
  <dcterms:modified xsi:type="dcterms:W3CDTF">2024-01-02T09:34:00Z</dcterms:modified>
</cp:coreProperties>
</file>